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C7C" w:rsidRPr="00C325CF" w:rsidRDefault="00360C7C" w:rsidP="005C1298">
      <w:pPr>
        <w:bidi/>
        <w:rPr>
          <w:color w:val="000000"/>
          <w:sz w:val="32"/>
          <w:szCs w:val="32"/>
        </w:rPr>
      </w:pPr>
      <w:r w:rsidRPr="00C325CF">
        <w:rPr>
          <w:rFonts w:hint="eastAsia"/>
          <w:color w:val="000000"/>
          <w:sz w:val="32"/>
          <w:szCs w:val="32"/>
          <w:rtl/>
        </w:rPr>
        <w:t>سم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الله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الرحمن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الرحيم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مـــــــقدمه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فــــى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غاية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الاهميه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قبل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ابدا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كتابة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قررت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اقرأ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واقرأ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اتأكد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شىء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خلال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القرائه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المنتديات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والمواقع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حول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يخص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حيث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اننى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النوع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الذى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يحب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يضيع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وقته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هباء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ولذلك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اسوق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اليكم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طريق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طرق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النجاح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فكلنا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الحياه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اصبحت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كثيرا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صعبه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متطلبات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الحياه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اصبحت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مهلكه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ومتعبه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وقلة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الموارد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والرواتب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اصبحت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تضاعف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الصعوبه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ولذلك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بحثت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كثيرا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طريق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يجلب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ولكن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بشروط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اولا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يكون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مالا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حلال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ثانيا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يكون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الجهد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المبذول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مقابل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مادى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معقول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فوجدت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الطريق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وهو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بمثابة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مشروع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شخصى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محترم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وبحمد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الله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اجنى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المكاسب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الحلال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وهو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الربح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خلال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شبكة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الانترنت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انا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اعرف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اول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يدور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بذهنك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خدعه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نصب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قلته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عندما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بدأت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بالقراءه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المشروع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سابقا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فأقول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والله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شهيدى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واوعدك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اتبعت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الطريق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حياتك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ستتغير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خلال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شهور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بسيطه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كما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حصل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معى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عندما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بدأت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بالعمل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المشروع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ولكن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يريد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ثلاث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اشياء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مهمين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جدا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الكمبيوتر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والانترنت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فقط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يلزمك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لكى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تبدا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بناء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مستقبلك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والدليل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ليس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نصب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يتطلب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اموال</w:t>
      </w:r>
      <w:r w:rsidRPr="00C325CF">
        <w:rPr>
          <w:color w:val="000000"/>
          <w:sz w:val="32"/>
          <w:szCs w:val="32"/>
        </w:rPr>
        <w:t xml:space="preserve"> .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انا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كنت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اريد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اطيل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شرح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تفاصيل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ولكن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بعد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قرائة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يزيد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</w:t>
      </w:r>
      <w:r w:rsidRPr="00C325CF">
        <w:rPr>
          <w:color w:val="000000"/>
          <w:sz w:val="32"/>
          <w:szCs w:val="32"/>
          <w:rtl/>
        </w:rPr>
        <w:t xml:space="preserve"> 200 </w:t>
      </w:r>
      <w:r w:rsidRPr="00C325CF">
        <w:rPr>
          <w:rFonts w:hint="eastAsia"/>
          <w:color w:val="000000"/>
          <w:sz w:val="32"/>
          <w:szCs w:val="32"/>
          <w:rtl/>
        </w:rPr>
        <w:t>موقع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يتحدثون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حول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ولم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اجد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يشرح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جوانبه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ولذلك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قررت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اشرح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بالتفصيل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بطريقه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بسيطه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الجوانب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السلبيه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الايجابية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فاستعد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واقرأ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السطور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بتمعن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تكن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متعجلا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فنحن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نتكلم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هنا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مستقبلك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والله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اقول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شهيد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فهيا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بنا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نبدا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شرح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طريق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سؤال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وجواب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حيث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سأقوم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بطرح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الاسئله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التى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ستدور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ببالك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او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معظمها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سؤال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اجاوب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الصفحه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ارجو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تقوم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بمراسلتى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الايميل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الخاص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بى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وسأضعه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نهاية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الموضــــــــــــــــــــــــوع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عباره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شركات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تقدم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اعلانات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وعروضا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خلال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مواقعها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الانترنت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وتعطي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اموالا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مقابل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مشاهدة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هذه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الاعلانات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يعني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ببساطه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واحد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عايز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يعلن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موقعه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منتج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بيدفع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للشركه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وهي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بتعرض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اعلانه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موقعها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وعلشان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الاعلانات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تتشاف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بتتدفع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جزء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ارباحها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للمشتركين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اللي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المفروض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يشوفوا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الاعلانات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دى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سؤال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بس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ازاي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تعرف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شوفت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الاعلان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لا؟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اجابه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اقولك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بعد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متسجل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فيها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طبعا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بتعرض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عدد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الاعلانات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بيختلف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شركه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لاخري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انت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بتطغط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الاعلان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وبعدين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يظهرلك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عداد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يمين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الشاشه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مدته</w:t>
      </w:r>
      <w:r w:rsidRPr="00C325CF">
        <w:rPr>
          <w:color w:val="000000"/>
          <w:sz w:val="32"/>
          <w:szCs w:val="32"/>
          <w:rtl/>
        </w:rPr>
        <w:t xml:space="preserve"> 30 </w:t>
      </w:r>
      <w:r w:rsidRPr="00C325CF">
        <w:rPr>
          <w:rFonts w:hint="eastAsia"/>
          <w:color w:val="000000"/>
          <w:sz w:val="32"/>
          <w:szCs w:val="32"/>
          <w:rtl/>
        </w:rPr>
        <w:t>ثانيه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بعدها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تظهر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علامه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صح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معناها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الاعلان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شوفته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واتحسب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حسابك</w:t>
      </w:r>
      <w:r w:rsidRPr="00C325CF">
        <w:rPr>
          <w:color w:val="000000"/>
          <w:sz w:val="32"/>
          <w:szCs w:val="32"/>
        </w:rPr>
        <w:t>.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سؤال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طيب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اكون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كسبت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؟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اجابه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اقولك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اعلان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بتضغط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بيتحسبلك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فلوس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حسابك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يعني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نفرض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شوفت</w:t>
      </w:r>
      <w:r w:rsidRPr="00C325CF">
        <w:rPr>
          <w:color w:val="000000"/>
          <w:sz w:val="32"/>
          <w:szCs w:val="32"/>
          <w:rtl/>
        </w:rPr>
        <w:t xml:space="preserve"> 10 </w:t>
      </w:r>
      <w:r w:rsidRPr="00C325CF">
        <w:rPr>
          <w:rFonts w:hint="eastAsia"/>
          <w:color w:val="000000"/>
          <w:sz w:val="32"/>
          <w:szCs w:val="32"/>
          <w:rtl/>
        </w:rPr>
        <w:t>اعلانات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والاعلان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</w:t>
      </w:r>
      <w:r w:rsidRPr="00C325CF">
        <w:rPr>
          <w:color w:val="000000"/>
          <w:sz w:val="32"/>
          <w:szCs w:val="32"/>
          <w:rtl/>
        </w:rPr>
        <w:t xml:space="preserve">01. </w:t>
      </w:r>
      <w:r w:rsidRPr="00C325CF">
        <w:rPr>
          <w:rFonts w:hint="eastAsia"/>
          <w:color w:val="000000"/>
          <w:sz w:val="32"/>
          <w:szCs w:val="32"/>
          <w:rtl/>
        </w:rPr>
        <w:t>دولار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يعني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سنت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يبقي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اتحسبلك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عشره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سنت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سؤال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بس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مبلغ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بسيط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جدا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؟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جواب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انا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عارف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مبلغ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صغير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جدا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بس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احنا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طبعا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نعتمد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شركه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واحده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الاقل</w:t>
      </w:r>
      <w:r w:rsidRPr="00C325CF">
        <w:rPr>
          <w:color w:val="000000"/>
          <w:sz w:val="32"/>
          <w:szCs w:val="32"/>
          <w:rtl/>
        </w:rPr>
        <w:t xml:space="preserve"> 10 </w:t>
      </w:r>
      <w:r w:rsidRPr="00C325CF">
        <w:rPr>
          <w:rFonts w:hint="eastAsia"/>
          <w:color w:val="000000"/>
          <w:sz w:val="32"/>
          <w:szCs w:val="32"/>
          <w:rtl/>
        </w:rPr>
        <w:t>شركات</w:t>
      </w:r>
      <w:r w:rsidRPr="00C325CF">
        <w:rPr>
          <w:color w:val="000000"/>
          <w:sz w:val="32"/>
          <w:szCs w:val="32"/>
          <w:rtl/>
        </w:rPr>
        <w:t xml:space="preserve"> , </w:t>
      </w:r>
      <w:r w:rsidRPr="00C325CF">
        <w:rPr>
          <w:rFonts w:hint="eastAsia"/>
          <w:color w:val="000000"/>
          <w:sz w:val="32"/>
          <w:szCs w:val="32"/>
          <w:rtl/>
        </w:rPr>
        <w:t>حسابك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في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الواحده</w:t>
      </w:r>
      <w:r w:rsidRPr="00C325CF">
        <w:rPr>
          <w:color w:val="000000"/>
          <w:sz w:val="32"/>
          <w:szCs w:val="32"/>
          <w:rtl/>
        </w:rPr>
        <w:t xml:space="preserve"> 1. </w:t>
      </w:r>
      <w:r w:rsidRPr="00C325CF">
        <w:rPr>
          <w:rFonts w:hint="eastAsia"/>
          <w:color w:val="000000"/>
          <w:sz w:val="32"/>
          <w:szCs w:val="32"/>
          <w:rtl/>
        </w:rPr>
        <w:t>دولارفي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اليوم</w:t>
      </w:r>
      <w:r w:rsidRPr="00C325CF">
        <w:rPr>
          <w:color w:val="000000"/>
          <w:sz w:val="32"/>
          <w:szCs w:val="32"/>
          <w:rtl/>
        </w:rPr>
        <w:t xml:space="preserve"> ,</w:t>
      </w:r>
      <w:r w:rsidRPr="00C325CF">
        <w:rPr>
          <w:rFonts w:hint="eastAsia"/>
          <w:color w:val="000000"/>
          <w:sz w:val="32"/>
          <w:szCs w:val="32"/>
          <w:rtl/>
        </w:rPr>
        <w:t>يعني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</w:t>
      </w:r>
      <w:r w:rsidRPr="00C325CF">
        <w:rPr>
          <w:color w:val="000000"/>
          <w:sz w:val="32"/>
          <w:szCs w:val="32"/>
          <w:rtl/>
        </w:rPr>
        <w:t>10</w:t>
      </w:r>
      <w:r w:rsidRPr="00C325CF">
        <w:rPr>
          <w:rFonts w:hint="eastAsia"/>
          <w:color w:val="000000"/>
          <w:sz w:val="32"/>
          <w:szCs w:val="32"/>
          <w:rtl/>
        </w:rPr>
        <w:t>شركات</w:t>
      </w:r>
      <w:r w:rsidRPr="00C325CF">
        <w:rPr>
          <w:color w:val="000000"/>
          <w:sz w:val="32"/>
          <w:szCs w:val="32"/>
          <w:rtl/>
        </w:rPr>
        <w:t xml:space="preserve"> 1 </w:t>
      </w:r>
      <w:r w:rsidRPr="00C325CF">
        <w:rPr>
          <w:rFonts w:hint="eastAsia"/>
          <w:color w:val="000000"/>
          <w:sz w:val="32"/>
          <w:szCs w:val="32"/>
          <w:rtl/>
        </w:rPr>
        <w:t>دولار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يوميا</w:t>
      </w:r>
      <w:r w:rsidRPr="00C325CF">
        <w:rPr>
          <w:color w:val="000000"/>
          <w:sz w:val="32"/>
          <w:szCs w:val="32"/>
        </w:rPr>
        <w:t>.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سؤال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دولار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واحد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بس</w:t>
      </w:r>
    </w:p>
    <w:p w:rsidR="00360C7C" w:rsidRPr="00C325CF" w:rsidRDefault="00360C7C" w:rsidP="006523A9">
      <w:pPr>
        <w:bidi/>
        <w:rPr>
          <w:color w:val="000000"/>
          <w:sz w:val="32"/>
          <w:szCs w:val="32"/>
        </w:rPr>
      </w:pP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جواب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طبعا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مش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دولار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واحد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مجرد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بدايتك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يعنى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مش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حتعتمد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مجرد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الاعلانات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فقط</w:t>
      </w:r>
      <w:r w:rsidRPr="00C325CF">
        <w:rPr>
          <w:color w:val="000000"/>
          <w:sz w:val="32"/>
          <w:szCs w:val="32"/>
          <w:rtl/>
        </w:rPr>
        <w:t xml:space="preserve"> .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حاجه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اسمها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الريفيرال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سؤال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ايه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الريفيرال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؟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جواب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الريفيرال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باختصار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الاشخاص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اللي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بتدعوهم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للاشتراك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طريقك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والربح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اللي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بيخدوه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بيتحسبلك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جزء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بيضاف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لحسابك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بدون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يقل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حسابهم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شىء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سأقوم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بتوضيحه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بالتفصيل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بالصور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سؤال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ممكن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توضح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اكتر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؟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الاجابة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يعني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عامله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مشترك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رابط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حسابه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باسمه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بترسله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لاصدقائك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وهما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يضغطوا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تفتحلهم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صفحه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الاشتراك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يعني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يسجلوا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تحتك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مشترك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طريقك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بيتسجل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حسابك</w:t>
      </w:r>
      <w:r w:rsidRPr="00C325CF">
        <w:rPr>
          <w:color w:val="000000"/>
          <w:sz w:val="32"/>
          <w:szCs w:val="32"/>
          <w:rtl/>
        </w:rPr>
        <w:t xml:space="preserve"> , </w:t>
      </w:r>
      <w:r w:rsidRPr="00C325CF">
        <w:rPr>
          <w:rFonts w:hint="eastAsia"/>
          <w:color w:val="000000"/>
          <w:sz w:val="32"/>
          <w:szCs w:val="32"/>
          <w:rtl/>
        </w:rPr>
        <w:t>وانا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هوضح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طرق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نشر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الريفيرال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بتاعك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بالتفصيل</w:t>
      </w:r>
      <w:r w:rsidRPr="00C325CF">
        <w:rPr>
          <w:color w:val="000000"/>
          <w:sz w:val="32"/>
          <w:szCs w:val="32"/>
        </w:rPr>
        <w:t>.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سؤال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وايه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فايده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الريفيرال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ده؟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جواب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انت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دعيت</w:t>
      </w:r>
      <w:r w:rsidRPr="00C325CF">
        <w:rPr>
          <w:color w:val="000000"/>
          <w:sz w:val="32"/>
          <w:szCs w:val="32"/>
          <w:rtl/>
        </w:rPr>
        <w:t xml:space="preserve"> 10 </w:t>
      </w:r>
      <w:r w:rsidRPr="00C325CF">
        <w:rPr>
          <w:rFonts w:hint="eastAsia"/>
          <w:color w:val="000000"/>
          <w:sz w:val="32"/>
          <w:szCs w:val="32"/>
          <w:rtl/>
        </w:rPr>
        <w:t>اشخاص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مثلا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سهل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جدا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وحشرحلك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ازاى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بعد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اشتركوا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باسمك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في</w:t>
      </w:r>
      <w:r w:rsidRPr="00C325CF">
        <w:rPr>
          <w:color w:val="000000"/>
          <w:sz w:val="32"/>
          <w:szCs w:val="32"/>
          <w:rtl/>
        </w:rPr>
        <w:t xml:space="preserve"> 10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شركات</w:t>
      </w:r>
      <w:r w:rsidRPr="00C325CF">
        <w:rPr>
          <w:color w:val="000000"/>
          <w:sz w:val="32"/>
          <w:szCs w:val="32"/>
          <w:rtl/>
        </w:rPr>
        <w:t xml:space="preserve"> , </w:t>
      </w:r>
      <w:r w:rsidRPr="00C325CF">
        <w:rPr>
          <w:rFonts w:hint="eastAsia"/>
          <w:color w:val="000000"/>
          <w:sz w:val="32"/>
          <w:szCs w:val="32"/>
          <w:rtl/>
        </w:rPr>
        <w:t>يبقي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بتكسب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اليوم</w:t>
      </w:r>
      <w:r w:rsidRPr="00C325CF">
        <w:rPr>
          <w:color w:val="000000"/>
          <w:sz w:val="32"/>
          <w:szCs w:val="32"/>
          <w:rtl/>
        </w:rPr>
        <w:t xml:space="preserve"> 1 </w:t>
      </w:r>
      <w:r w:rsidRPr="00C325CF">
        <w:rPr>
          <w:rFonts w:hint="eastAsia"/>
          <w:color w:val="000000"/>
          <w:sz w:val="32"/>
          <w:szCs w:val="32"/>
          <w:rtl/>
        </w:rPr>
        <w:t>دولار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الاعلانات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اللي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بتشوفها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</w:t>
      </w:r>
      <w:r w:rsidRPr="00C325CF">
        <w:rPr>
          <w:color w:val="000000"/>
          <w:sz w:val="32"/>
          <w:szCs w:val="32"/>
          <w:rtl/>
        </w:rPr>
        <w:t xml:space="preserve">10 </w:t>
      </w:r>
      <w:r w:rsidRPr="00C325CF">
        <w:rPr>
          <w:rFonts w:hint="eastAsia"/>
          <w:color w:val="000000"/>
          <w:sz w:val="32"/>
          <w:szCs w:val="32"/>
          <w:rtl/>
        </w:rPr>
        <w:t>اشتركوا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باسمك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مكسب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واحد</w:t>
      </w:r>
      <w:r w:rsidRPr="00C325CF">
        <w:rPr>
          <w:color w:val="000000"/>
          <w:sz w:val="32"/>
          <w:szCs w:val="32"/>
          <w:rtl/>
        </w:rPr>
        <w:t xml:space="preserve"> 1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دولار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الاعلانات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اللي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بيشوفها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</w:t>
      </w:r>
      <w:r w:rsidRPr="00C325CF">
        <w:rPr>
          <w:color w:val="000000"/>
          <w:sz w:val="32"/>
          <w:szCs w:val="32"/>
          <w:rtl/>
        </w:rPr>
        <w:t xml:space="preserve">10 </w:t>
      </w:r>
      <w:r w:rsidRPr="00C325CF">
        <w:rPr>
          <w:rFonts w:hint="eastAsia"/>
          <w:color w:val="000000"/>
          <w:sz w:val="32"/>
          <w:szCs w:val="32"/>
          <w:rtl/>
        </w:rPr>
        <w:t>شركات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يبقي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مكسب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</w:t>
      </w:r>
      <w:r w:rsidRPr="00C325CF">
        <w:rPr>
          <w:color w:val="000000"/>
          <w:sz w:val="32"/>
          <w:szCs w:val="32"/>
          <w:rtl/>
        </w:rPr>
        <w:t xml:space="preserve">10 </w:t>
      </w:r>
      <w:r w:rsidRPr="00C325CF">
        <w:rPr>
          <w:rFonts w:hint="eastAsia"/>
          <w:color w:val="000000"/>
          <w:sz w:val="32"/>
          <w:szCs w:val="32"/>
          <w:rtl/>
        </w:rPr>
        <w:t>اللي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اشتركوا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طريقك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بيساوى</w:t>
      </w:r>
      <w:r w:rsidRPr="00C325CF">
        <w:rPr>
          <w:color w:val="000000"/>
          <w:sz w:val="32"/>
          <w:szCs w:val="32"/>
          <w:rtl/>
        </w:rPr>
        <w:t xml:space="preserve"> 10 </w:t>
      </w:r>
      <w:r w:rsidRPr="00C325CF">
        <w:rPr>
          <w:rFonts w:hint="eastAsia"/>
          <w:color w:val="000000"/>
          <w:sz w:val="32"/>
          <w:szCs w:val="32"/>
          <w:rtl/>
        </w:rPr>
        <w:t>دولار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اليوم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يعنى</w:t>
      </w:r>
      <w:r w:rsidRPr="00C325CF">
        <w:rPr>
          <w:color w:val="000000"/>
          <w:sz w:val="32"/>
          <w:szCs w:val="32"/>
          <w:rtl/>
        </w:rPr>
        <w:t xml:space="preserve"> 300 </w:t>
      </w:r>
      <w:r w:rsidRPr="00C325CF">
        <w:rPr>
          <w:rFonts w:hint="eastAsia"/>
          <w:color w:val="000000"/>
          <w:sz w:val="32"/>
          <w:szCs w:val="32"/>
          <w:rtl/>
        </w:rPr>
        <w:t>دولار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الشهر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طيب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ولو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دعيت</w:t>
      </w:r>
      <w:r w:rsidRPr="00C325CF">
        <w:rPr>
          <w:color w:val="000000"/>
          <w:sz w:val="32"/>
          <w:szCs w:val="32"/>
          <w:rtl/>
        </w:rPr>
        <w:t xml:space="preserve"> 100 </w:t>
      </w:r>
      <w:r w:rsidRPr="00C325CF">
        <w:rPr>
          <w:rFonts w:hint="eastAsia"/>
          <w:color w:val="000000"/>
          <w:sz w:val="32"/>
          <w:szCs w:val="32"/>
          <w:rtl/>
        </w:rPr>
        <w:t>؟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حيكون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شهريا</w:t>
      </w:r>
      <w:r w:rsidRPr="00C325CF">
        <w:rPr>
          <w:color w:val="000000"/>
          <w:sz w:val="32"/>
          <w:szCs w:val="32"/>
          <w:rtl/>
        </w:rPr>
        <w:t xml:space="preserve"> 3000 </w:t>
      </w:r>
      <w:r w:rsidRPr="00C325CF">
        <w:rPr>
          <w:rFonts w:hint="eastAsia"/>
          <w:color w:val="000000"/>
          <w:sz w:val="32"/>
          <w:szCs w:val="32"/>
          <w:rtl/>
        </w:rPr>
        <w:t>دولار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سؤال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طيب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كويس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بس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اللي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يخيلي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تدفع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مرتين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مره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ليا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ومره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للمشترك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طريقي؟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جواب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اقولك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نوع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انواع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الدعايه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لانها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بتشجعك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تعرف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اشخاص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اكتر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بيها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وبالتالي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يزيد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عدد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اللي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بيشوفوا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الاعلانات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فيزيد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دخلها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وبالتالي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يزيد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عدد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المشتركين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وكمان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المكسب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الذى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تكسبه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يعتبر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لاشيىء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بالنسبة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للمكسب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الذى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تكسبه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الشركة</w:t>
      </w:r>
      <w:r w:rsidRPr="00C325CF">
        <w:rPr>
          <w:color w:val="000000"/>
          <w:sz w:val="32"/>
          <w:szCs w:val="32"/>
        </w:rPr>
        <w:t xml:space="preserve"> .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سؤال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طيب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ممكن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اشترك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100 </w:t>
      </w:r>
      <w:r w:rsidRPr="00C325CF">
        <w:rPr>
          <w:rFonts w:hint="eastAsia"/>
          <w:color w:val="000000"/>
          <w:sz w:val="32"/>
          <w:szCs w:val="32"/>
          <w:rtl/>
        </w:rPr>
        <w:t>شركه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وبكده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اكسب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اكثر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واكثر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حتى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ولو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عدد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سأدعوهم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قليل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؟</w:t>
      </w:r>
    </w:p>
    <w:p w:rsidR="00360C7C" w:rsidRPr="00C325CF" w:rsidRDefault="00360C7C" w:rsidP="006523A9">
      <w:pPr>
        <w:bidi/>
        <w:rPr>
          <w:sz w:val="32"/>
          <w:szCs w:val="32"/>
          <w:rtl/>
        </w:rPr>
      </w:pP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جواب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هذه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مدرسه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اخرى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المجال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تشترك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عدد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كبير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ولو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بعدد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قليل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الريفيرالز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وانا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انتمى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المدرسه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انتمى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مدرسة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الاشتراك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بعدد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معقول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بعدد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كبير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الريفيرالز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ولكن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بشرط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التأكد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ليست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شركات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نصابة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حيث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هناك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النصابة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المجال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وبالفعل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بدايتى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النصب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عليا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العديد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الشركات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ولكنى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قررت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شركة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ترسل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بالفعل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الأموال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اقوم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بتسجيلها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حتى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جمعت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المضمونة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وذو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السمعة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الطيبة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المجال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وسوف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اتلوها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عليكم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بعد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بعض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الشرح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سؤال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طيب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جميل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بس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امتي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اقدر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اسحب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فلوسي؟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جواب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شركه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ليها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ادني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للدفع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بيختلف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شركه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لاخري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الممكن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يكون</w:t>
      </w:r>
      <w:r w:rsidRPr="00C325CF">
        <w:rPr>
          <w:color w:val="000000"/>
          <w:sz w:val="32"/>
          <w:szCs w:val="32"/>
          <w:rtl/>
        </w:rPr>
        <w:t xml:space="preserve"> 2$ </w:t>
      </w:r>
      <w:r w:rsidRPr="00C325CF">
        <w:rPr>
          <w:rFonts w:hint="eastAsia"/>
          <w:color w:val="000000"/>
          <w:sz w:val="32"/>
          <w:szCs w:val="32"/>
          <w:rtl/>
        </w:rPr>
        <w:t>او</w:t>
      </w:r>
      <w:r w:rsidRPr="00C325CF">
        <w:rPr>
          <w:color w:val="000000"/>
          <w:sz w:val="32"/>
          <w:szCs w:val="32"/>
          <w:rtl/>
        </w:rPr>
        <w:t xml:space="preserve"> 3</w:t>
      </w:r>
      <w:r w:rsidRPr="00C325CF">
        <w:rPr>
          <w:color w:val="000000"/>
          <w:sz w:val="32"/>
          <w:szCs w:val="32"/>
        </w:rPr>
        <w:t xml:space="preserve">$ </w:t>
      </w:r>
      <w:r w:rsidRPr="00C325CF">
        <w:rPr>
          <w:rFonts w:hint="eastAsia"/>
          <w:color w:val="000000"/>
          <w:sz w:val="32"/>
          <w:szCs w:val="32"/>
          <w:rtl/>
        </w:rPr>
        <w:t>وهكذا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الحد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الادنى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للسحب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يختلف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موقع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لاخر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سؤال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جميل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بس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ازاي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اسحب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فلوسى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برده؟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جواب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لما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تدخل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حسابك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هتلاقي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حاجه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اسمها</w:t>
      </w:r>
      <w:r w:rsidRPr="00C325CF">
        <w:rPr>
          <w:color w:val="000000"/>
          <w:sz w:val="32"/>
          <w:szCs w:val="32"/>
        </w:rPr>
        <w:br/>
        <w:t>cashout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منها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تقدر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تسحب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فلوسك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البنك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الالكتروني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سؤال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ايه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البنك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الالكتروني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؟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جواب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البنك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عباره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بتتعامل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معاه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تحويل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الاموال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النت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البنك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اسمه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  <w:t>libertyreserve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اشهر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البنوك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الالكترونيه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العالميه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وموثوق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والتسجيل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مجانا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وطبعا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هشرحلك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كيفية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التسجيل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فيه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سؤال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طيب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اقدر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اخد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فلوسى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ازاى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البنك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الاليكترونى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؟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الاجابة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ثلاث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طرق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لسحب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فلوسك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البنك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الالكتروني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الاولي</w:t>
      </w:r>
      <w:r w:rsidRPr="00C325CF">
        <w:rPr>
          <w:color w:val="000000"/>
          <w:sz w:val="32"/>
          <w:szCs w:val="32"/>
          <w:rtl/>
        </w:rPr>
        <w:t xml:space="preserve">: </w:t>
      </w:r>
      <w:r w:rsidRPr="00C325CF">
        <w:rPr>
          <w:rFonts w:hint="eastAsia"/>
          <w:color w:val="000000"/>
          <w:sz w:val="32"/>
          <w:szCs w:val="32"/>
          <w:rtl/>
        </w:rPr>
        <w:t>شركات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تحويل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الاموال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مثل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ويسترن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يونيون</w:t>
      </w:r>
      <w:r w:rsidRPr="00C325CF">
        <w:rPr>
          <w:color w:val="000000"/>
          <w:sz w:val="32"/>
          <w:szCs w:val="32"/>
        </w:rPr>
        <w:t>.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التانيه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شركات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الوساطه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ودي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مواقع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بتحول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فلوسك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البنك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طريق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التسليم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باليد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فودافون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كاش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البريد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المصرى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مثل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شركه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دهب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الثالثه</w:t>
      </w:r>
      <w:r w:rsidRPr="00C325CF">
        <w:rPr>
          <w:color w:val="000000"/>
          <w:sz w:val="32"/>
          <w:szCs w:val="32"/>
          <w:rtl/>
        </w:rPr>
        <w:t xml:space="preserve">: </w:t>
      </w:r>
      <w:r w:rsidRPr="00C325CF">
        <w:rPr>
          <w:rFonts w:hint="eastAsia"/>
          <w:color w:val="000000"/>
          <w:sz w:val="32"/>
          <w:szCs w:val="32"/>
          <w:rtl/>
        </w:rPr>
        <w:t>بنك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جينرال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سوسيتيه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ايجيبت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فروع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مصر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بتفتح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حساب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بالدولار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</w:t>
      </w:r>
      <w:r w:rsidRPr="00C325CF">
        <w:rPr>
          <w:color w:val="000000"/>
          <w:sz w:val="32"/>
          <w:szCs w:val="32"/>
          <w:rtl/>
        </w:rPr>
        <w:t xml:space="preserve">50 </w:t>
      </w:r>
      <w:r w:rsidRPr="00C325CF">
        <w:rPr>
          <w:rFonts w:hint="eastAsia"/>
          <w:color w:val="000000"/>
          <w:sz w:val="32"/>
          <w:szCs w:val="32"/>
          <w:rtl/>
        </w:rPr>
        <w:t>جنيه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وتستلم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الكارد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اللي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تقدر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تسحب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فلوسك</w:t>
      </w:r>
      <w:r w:rsidRPr="00C325CF">
        <w:rPr>
          <w:color w:val="000000"/>
          <w:sz w:val="32"/>
          <w:szCs w:val="32"/>
        </w:rPr>
        <w:br/>
        <w:t>,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وهلأ</w:t>
      </w:r>
      <w:r w:rsidRPr="00C325CF">
        <w:rPr>
          <w:color w:val="000000"/>
          <w:sz w:val="32"/>
          <w:szCs w:val="32"/>
          <w:rtl/>
          <w:lang w:bidi="ar-SY"/>
        </w:rPr>
        <w:t xml:space="preserve"> 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رح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اشرح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كم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شغلة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بسيطة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بالنسبة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لهاد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البنك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لا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يحتاج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الى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تفعيل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متل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باقي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البنوك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يمكن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التسجيل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به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فقط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من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دون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تفعيل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العنوان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والطريقة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المثلى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لتحويل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الاموال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هي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الويسترن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يونيون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ورح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اشرحلكم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التسجيل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بهاد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البنك</w:t>
      </w:r>
      <w:r w:rsidRPr="00C325CF">
        <w:rPr>
          <w:color w:val="000000"/>
          <w:sz w:val="32"/>
          <w:szCs w:val="32"/>
          <w:rtl/>
          <w:lang w:bidi="ar-SY"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  <w:lang w:bidi="ar-SY"/>
        </w:rPr>
        <w:t>بالتفصيل</w:t>
      </w:r>
      <w:r w:rsidRPr="00C325CF">
        <w:rPr>
          <w:color w:val="000000"/>
          <w:sz w:val="32"/>
          <w:szCs w:val="32"/>
          <w:rtl/>
          <w:lang w:bidi="ar-SY"/>
        </w:rPr>
        <w:t xml:space="preserve">  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هذا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البنك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يتعامل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مع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معطم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دول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العالم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ويدخل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فى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حسابات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مع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شركات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فوركس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كثيره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جدا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مثل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ماركتيفا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واف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اكس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وغيرها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وهذه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اول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ميزه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وثانيا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يدخل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فى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بعض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الشركت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الربحيه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وثالثا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يدخل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فى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مجال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الاستثمار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فمعظم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شركات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الاستثمار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على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الانترنت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تتعامل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مع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هذا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البنك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لامانته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وشهره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الواسعه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  <w:t xml:space="preserve">-1 </w:t>
      </w:r>
      <w:r w:rsidRPr="00C325CF">
        <w:rPr>
          <w:rFonts w:hint="eastAsia"/>
          <w:sz w:val="32"/>
          <w:szCs w:val="32"/>
          <w:rtl/>
        </w:rPr>
        <w:t>البنك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يتعامل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مع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البنوك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الالكترونية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الاخرى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منها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الاي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جولد</w:t>
      </w:r>
      <w:r w:rsidRPr="00C325CF">
        <w:rPr>
          <w:sz w:val="32"/>
          <w:szCs w:val="32"/>
        </w:rPr>
        <w:br/>
        <w:t xml:space="preserve">-2 </w:t>
      </w:r>
      <w:r w:rsidRPr="00C325CF">
        <w:rPr>
          <w:rFonts w:hint="eastAsia"/>
          <w:sz w:val="32"/>
          <w:szCs w:val="32"/>
          <w:rtl/>
        </w:rPr>
        <w:t>الميزة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الرائعه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يمكنك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تحويل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اموالك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طريق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الوسترن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يونيون</w:t>
      </w:r>
      <w:r w:rsidRPr="00C325CF">
        <w:rPr>
          <w:sz w:val="32"/>
          <w:szCs w:val="32"/>
        </w:rPr>
        <w:br/>
        <w:t xml:space="preserve">-3 </w:t>
      </w:r>
      <w:r w:rsidRPr="00C325CF">
        <w:rPr>
          <w:rFonts w:hint="eastAsia"/>
          <w:sz w:val="32"/>
          <w:szCs w:val="32"/>
          <w:rtl/>
        </w:rPr>
        <w:t>البنك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ياخذ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اقل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عمولة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لتحويل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الاموال</w:t>
      </w:r>
      <w:r w:rsidRPr="00C325CF">
        <w:rPr>
          <w:sz w:val="32"/>
          <w:szCs w:val="32"/>
        </w:rPr>
        <w:br/>
        <w:t xml:space="preserve">-4 </w:t>
      </w:r>
      <w:r w:rsidRPr="00C325CF">
        <w:rPr>
          <w:rFonts w:hint="eastAsia"/>
          <w:sz w:val="32"/>
          <w:szCs w:val="32"/>
          <w:rtl/>
        </w:rPr>
        <w:t>يتعامل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مع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شركة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الفوركس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منها</w:t>
      </w:r>
      <w:r w:rsidRPr="00C325CF">
        <w:rPr>
          <w:sz w:val="32"/>
          <w:szCs w:val="32"/>
          <w:rtl/>
        </w:rPr>
        <w:t xml:space="preserve"> ( </w:t>
      </w:r>
      <w:r w:rsidRPr="00C325CF">
        <w:rPr>
          <w:rFonts w:hint="eastAsia"/>
          <w:sz w:val="32"/>
          <w:szCs w:val="32"/>
          <w:rtl/>
        </w:rPr>
        <w:t>فوركس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اوبن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والماركتيفيا</w:t>
      </w:r>
      <w:r w:rsidRPr="00C325CF">
        <w:rPr>
          <w:sz w:val="32"/>
          <w:szCs w:val="32"/>
        </w:rPr>
        <w:t xml:space="preserve"> )</w:t>
      </w:r>
      <w:r w:rsidRPr="00C325CF">
        <w:rPr>
          <w:sz w:val="32"/>
          <w:szCs w:val="32"/>
        </w:rPr>
        <w:br/>
        <w:t xml:space="preserve">-5 </w:t>
      </w:r>
      <w:r w:rsidRPr="00C325CF">
        <w:rPr>
          <w:rFonts w:hint="eastAsia"/>
          <w:sz w:val="32"/>
          <w:szCs w:val="32"/>
          <w:rtl/>
        </w:rPr>
        <w:t>يمكنك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التسوق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عبر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النت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او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طرق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اخرى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ليس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لي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علم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بتفاصيلها</w:t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فليس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ابدا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المعقووووول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تكون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تعمل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فى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التجاره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الالكترونيه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وليس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عندك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حساب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بهذا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البنك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نبداء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على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بركه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الله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اولا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كل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اللى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مطلوب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منك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انك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تمشى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مع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الصور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فقط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مش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اكتر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اولا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اضغط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على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الرابط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b/>
          <w:bCs/>
          <w:sz w:val="32"/>
          <w:szCs w:val="32"/>
        </w:rPr>
        <w:t>http://www.libertyreserve.com/?ref=U0035198</w:t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hyperlink r:id="rId4" w:history="1">
        <w:r w:rsidRPr="00F65B9E">
          <w:rPr>
            <w:noProof/>
            <w:color w:val="0000FF"/>
            <w:sz w:val="32"/>
            <w:szCs w:val="32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صورة 1" o:spid="_x0000_i1025" type="#_x0000_t75" alt="اشترك فى بنك ليبرتي ريسيرف واحصل على 10 دولار اشتري بيهم دومين حالا الحق العرض" href="http://www.s4line.com/" style="width:336pt;height:252pt;visibility:visible" o:button="t">
              <v:fill o:detectmouseclick="t"/>
              <v:imagedata r:id="rId5" o:title=""/>
            </v:shape>
          </w:pict>
        </w:r>
      </w:hyperlink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  <w:t xml:space="preserve">4- </w:t>
      </w:r>
      <w:r w:rsidRPr="00C325CF">
        <w:rPr>
          <w:rFonts w:hint="eastAsia"/>
          <w:sz w:val="32"/>
          <w:szCs w:val="32"/>
          <w:rtl/>
        </w:rPr>
        <w:t>هيفتح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صفحه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فيها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شوية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بيانات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مطلوبه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منك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املاها</w:t>
      </w:r>
      <w:r w:rsidRPr="00C325CF">
        <w:rPr>
          <w:sz w:val="32"/>
          <w:szCs w:val="32"/>
        </w:rPr>
        <w:t xml:space="preserve"> :</w:t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hyperlink r:id="rId6" w:history="1">
        <w:r w:rsidRPr="00F65B9E">
          <w:rPr>
            <w:noProof/>
            <w:color w:val="0000FF"/>
            <w:sz w:val="32"/>
            <w:szCs w:val="32"/>
          </w:rPr>
          <w:pict>
            <v:shape id="صورة 2" o:spid="_x0000_i1026" type="#_x0000_t75" alt="اشترك فى بنك ليبرتي ريسيرف واحصل على 10 دولار اشتري بيهم دومين حالا الحق العرض" href="http://www.s4line.com/" style="width:336pt;height:252pt;visibility:visible" o:button="t">
              <v:fill o:detectmouseclick="t"/>
              <v:imagedata r:id="rId7" o:title=""/>
            </v:shape>
          </w:pict>
        </w:r>
      </w:hyperlink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  <w:t>-</w:t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وانت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بتكتب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الباسوررد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ستلاحط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انك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تستطيع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تستخدم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اللوحه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الفاتيح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والموقع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يعطيك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لوحه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مفاتيح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عنده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على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الشاشه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ستختار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انت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منها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الحروف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hyperlink r:id="rId8" w:history="1">
        <w:r w:rsidRPr="00F65B9E">
          <w:rPr>
            <w:noProof/>
            <w:color w:val="0000FF"/>
            <w:sz w:val="32"/>
            <w:szCs w:val="32"/>
          </w:rPr>
          <w:pict>
            <v:shape id="صورة 3" o:spid="_x0000_i1027" type="#_x0000_t75" alt="اشترك فى بنك ليبرتي ريسيرف واحصل على 10 دولار اشتري بيهم دومين حالا الحق العرض" href="http://www.s4line.com/" style="width:336pt;height:252pt;visibility:visible" o:button="t">
              <v:fill o:detectmouseclick="t"/>
              <v:imagedata r:id="rId9" o:title=""/>
            </v:shape>
          </w:pict>
        </w:r>
      </w:hyperlink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ملحوظه</w:t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بالنسبه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للرساله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الترحيب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انت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بتكتب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مثلا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  <w:t xml:space="preserve">hi ahmed </w:t>
      </w:r>
      <w:r w:rsidRPr="00C325CF">
        <w:rPr>
          <w:rFonts w:hint="eastAsia"/>
          <w:sz w:val="32"/>
          <w:szCs w:val="32"/>
          <w:rtl/>
        </w:rPr>
        <w:t>او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كلمه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عندك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طيب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ايه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الفايده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كده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انت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لما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تدخل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حسابك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سوف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تانى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هذه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الجمله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التى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كتبتها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وبالتالى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تتاكد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انك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فى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موقع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البنك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  <w:t xml:space="preserve">- </w:t>
      </w:r>
      <w:r w:rsidRPr="00C325CF">
        <w:rPr>
          <w:rFonts w:hint="eastAsia"/>
          <w:sz w:val="32"/>
          <w:szCs w:val="32"/>
          <w:rtl/>
        </w:rPr>
        <w:t>خلي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بالك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كويس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جدا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البيانات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الـ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هتكتبها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وخصوصا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الباص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وورد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الـ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هتكتبه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لانه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هيحتاج</w:t>
      </w:r>
      <w:r w:rsidRPr="00C325CF">
        <w:rPr>
          <w:sz w:val="32"/>
          <w:szCs w:val="32"/>
          <w:rtl/>
        </w:rPr>
        <w:t xml:space="preserve"> 3 </w:t>
      </w:r>
      <w:r w:rsidRPr="00C325CF">
        <w:rPr>
          <w:rFonts w:hint="eastAsia"/>
          <w:sz w:val="32"/>
          <w:szCs w:val="32"/>
          <w:rtl/>
        </w:rPr>
        <w:t>باص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وورد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لزيادة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امان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حسابك</w:t>
      </w:r>
      <w:r w:rsidRPr="00C325CF">
        <w:rPr>
          <w:sz w:val="32"/>
          <w:szCs w:val="32"/>
        </w:rPr>
        <w:br/>
        <w:t xml:space="preserve">- </w:t>
      </w:r>
      <w:r w:rsidRPr="00C325CF">
        <w:rPr>
          <w:rFonts w:hint="eastAsia"/>
          <w:sz w:val="32"/>
          <w:szCs w:val="32"/>
          <w:rtl/>
        </w:rPr>
        <w:t>الباص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وورد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الاول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لازم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يتكون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حروف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وارقام</w:t>
      </w:r>
      <w:r w:rsidRPr="00C325CF">
        <w:rPr>
          <w:sz w:val="32"/>
          <w:szCs w:val="32"/>
          <w:rtl/>
        </w:rPr>
        <w:t xml:space="preserve"> (</w:t>
      </w:r>
      <w:r w:rsidRPr="00C325CF">
        <w:rPr>
          <w:rFonts w:hint="eastAsia"/>
          <w:sz w:val="32"/>
          <w:szCs w:val="32"/>
          <w:rtl/>
        </w:rPr>
        <w:t>بتستخدمه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مع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رقم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حسابك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وانت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بتفتح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الحساب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كل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مره</w:t>
      </w:r>
      <w:r w:rsidRPr="00C325CF">
        <w:rPr>
          <w:sz w:val="32"/>
          <w:szCs w:val="32"/>
          <w:rtl/>
        </w:rPr>
        <w:t xml:space="preserve">) </w:t>
      </w:r>
      <w:r w:rsidRPr="00C325CF">
        <w:rPr>
          <w:rFonts w:hint="eastAsia"/>
          <w:sz w:val="32"/>
          <w:szCs w:val="32"/>
          <w:rtl/>
        </w:rPr>
        <w:t>وطبعا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ده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مهم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جدا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لانك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هتستخدمه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عشلان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تدخل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حسابك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احفظه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جيدا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  <w:t xml:space="preserve">- </w:t>
      </w:r>
      <w:r w:rsidRPr="00C325CF">
        <w:rPr>
          <w:rFonts w:hint="eastAsia"/>
          <w:sz w:val="32"/>
          <w:szCs w:val="32"/>
          <w:rtl/>
        </w:rPr>
        <w:t>الباص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وورد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التاني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هيتكون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من</w:t>
      </w:r>
      <w:r w:rsidRPr="00C325CF">
        <w:rPr>
          <w:sz w:val="32"/>
          <w:szCs w:val="32"/>
          <w:rtl/>
        </w:rPr>
        <w:t xml:space="preserve"> 5 </w:t>
      </w:r>
      <w:r w:rsidRPr="00C325CF">
        <w:rPr>
          <w:rFonts w:hint="eastAsia"/>
          <w:sz w:val="32"/>
          <w:szCs w:val="32"/>
          <w:rtl/>
        </w:rPr>
        <w:t>ارقام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وده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استخدامه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فى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دخول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السحاب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برضوا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ومكون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ارقام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فقط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  <w:t xml:space="preserve">- </w:t>
      </w:r>
      <w:r w:rsidRPr="00C325CF">
        <w:rPr>
          <w:rFonts w:hint="eastAsia"/>
          <w:sz w:val="32"/>
          <w:szCs w:val="32"/>
          <w:rtl/>
        </w:rPr>
        <w:t>التالت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هيتكون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من</w:t>
      </w:r>
      <w:r w:rsidRPr="00C325CF">
        <w:rPr>
          <w:sz w:val="32"/>
          <w:szCs w:val="32"/>
          <w:rtl/>
        </w:rPr>
        <w:t xml:space="preserve"> 3 </w:t>
      </w:r>
      <w:r w:rsidRPr="00C325CF">
        <w:rPr>
          <w:rFonts w:hint="eastAsia"/>
          <w:sz w:val="32"/>
          <w:szCs w:val="32"/>
          <w:rtl/>
        </w:rPr>
        <w:t>ارقام</w:t>
      </w:r>
      <w:r w:rsidRPr="00C325CF">
        <w:rPr>
          <w:sz w:val="32"/>
          <w:szCs w:val="32"/>
          <w:rtl/>
        </w:rPr>
        <w:t xml:space="preserve"> (</w:t>
      </w:r>
      <w:r w:rsidRPr="00C325CF">
        <w:rPr>
          <w:rFonts w:hint="eastAsia"/>
          <w:sz w:val="32"/>
          <w:szCs w:val="32"/>
          <w:rtl/>
        </w:rPr>
        <w:t>هتحتاجه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في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حاله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تحويل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رصيد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لاي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حساب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تاني</w:t>
      </w:r>
      <w:r w:rsidRPr="00C325CF">
        <w:rPr>
          <w:sz w:val="32"/>
          <w:szCs w:val="32"/>
          <w:rtl/>
        </w:rPr>
        <w:t xml:space="preserve">) </w:t>
      </w:r>
      <w:r w:rsidRPr="00C325CF">
        <w:rPr>
          <w:rFonts w:hint="eastAsia"/>
          <w:sz w:val="32"/>
          <w:szCs w:val="32"/>
          <w:rtl/>
        </w:rPr>
        <w:t>وده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مهم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جدا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لازم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تكون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حاقطه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جدا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وهو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هيطلبه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البنك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منك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عندما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تحول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حسابك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حساب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غيرك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مهم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جدا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hyperlink r:id="rId10" w:history="1">
        <w:r w:rsidRPr="00F65B9E">
          <w:rPr>
            <w:noProof/>
            <w:color w:val="0000FF"/>
            <w:sz w:val="32"/>
            <w:szCs w:val="32"/>
          </w:rPr>
          <w:pict>
            <v:shape id="صورة 4" o:spid="_x0000_i1028" type="#_x0000_t75" alt="اشترك فى بنك ليبرتي ريسيرف واحصل على 10 دولار اشتري بيهم دومين حالا الحق العرض" href="http://www.s4line.com/" style="width:336pt;height:252pt;visibility:visible" o:button="t">
              <v:fill o:detectmouseclick="t"/>
              <v:imagedata r:id="rId11" o:title=""/>
            </v:shape>
          </w:pict>
        </w:r>
      </w:hyperlink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خلي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بالك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كويس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جدا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البيانات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الـ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هتكتبها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واحفظها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كويس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او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سجلها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في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صفحة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وورد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عشان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لو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نسيتها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لو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نسيت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اي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حاجه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البيانات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دي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استحاله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انك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تعرف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تدخل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علي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حسابك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ده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تاني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ولا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تسحب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منه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ولا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تشحن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هيتجمد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حتي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لو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راسلت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الاداره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مش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هينفعك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حاجه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في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الوقت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ده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ادخل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علي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ايميلك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الـ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انت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كتبته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هتلاقي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اتبعت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رقم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حسابك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والـ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هتستخدمه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في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تفعيل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حسابك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والـ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لازم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يبدأ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بحرف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الـ</w:t>
      </w:r>
      <w:r w:rsidRPr="00C325CF">
        <w:rPr>
          <w:sz w:val="32"/>
          <w:szCs w:val="32"/>
        </w:rPr>
        <w:t xml:space="preserve"> U</w:t>
      </w:r>
      <w:r w:rsidRPr="00C325CF">
        <w:rPr>
          <w:sz w:val="32"/>
          <w:szCs w:val="32"/>
        </w:rPr>
        <w:br/>
      </w:r>
      <w:hyperlink r:id="rId12" w:history="1">
        <w:r w:rsidRPr="00F65B9E">
          <w:rPr>
            <w:noProof/>
            <w:color w:val="0000FF"/>
            <w:sz w:val="32"/>
            <w:szCs w:val="32"/>
          </w:rPr>
          <w:pict>
            <v:shape id="صورة 5" o:spid="_x0000_i1029" type="#_x0000_t75" alt="اشترك فى بنك ليبرتي ريسيرف واحصل على 10 دولار اشتري بيهم دومين حالا الحق العرض" href="http://www.s4line.com/" style="width:335.25pt;height:284.25pt;visibility:visible" o:button="t">
              <v:fill o:detectmouseclick="t"/>
              <v:imagedata r:id="rId13" o:title=""/>
            </v:shape>
          </w:pict>
        </w:r>
      </w:hyperlink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hyperlink r:id="rId14" w:history="1">
        <w:r w:rsidRPr="00F65B9E">
          <w:rPr>
            <w:noProof/>
            <w:color w:val="0000FF"/>
            <w:sz w:val="32"/>
            <w:szCs w:val="32"/>
          </w:rPr>
          <w:pict>
            <v:shape id="صورة 6" o:spid="_x0000_i1030" type="#_x0000_t75" alt="اشترك فى بنك ليبرتي ريسيرف واحصل على 10 دولار اشتري بيهم دومين حالا الحق العرض" href="http://www.s4line.com/" style="width:336pt;height:252pt;visibility:visible" o:button="t">
              <v:fill o:detectmouseclick="t"/>
              <v:imagedata r:id="rId15" o:title=""/>
            </v:shape>
          </w:pict>
        </w:r>
      </w:hyperlink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هنا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هيظهر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رسالة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الترحيب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الـ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انت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كاتبها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والـ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كنت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حابب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انها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تظهرلك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hyperlink r:id="rId16" w:history="1">
        <w:r w:rsidRPr="00F65B9E">
          <w:rPr>
            <w:noProof/>
            <w:color w:val="0000FF"/>
            <w:sz w:val="32"/>
            <w:szCs w:val="32"/>
          </w:rPr>
          <w:pict>
            <v:shape id="صورة 7" o:spid="_x0000_i1031" type="#_x0000_t75" alt="اشترك فى بنك ليبرتي ريسيرف واحصل على 10 دولار اشتري بيهم دومين حالا الحق العرض" href="http://www.s4line.com/" style="width:336pt;height:252pt;visibility:visible" o:button="t">
              <v:fill o:detectmouseclick="t"/>
              <v:imagedata r:id="rId17" o:title=""/>
            </v:shape>
          </w:pict>
        </w:r>
      </w:hyperlink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لو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مش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ظهرت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رسالة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الترحيب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دي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اعرف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الامن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في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الوقت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ده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مش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مستتب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واياك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انك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تفتح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حسابك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  <w:t>(</w:t>
      </w:r>
      <w:r w:rsidRPr="00C325CF">
        <w:rPr>
          <w:rFonts w:hint="eastAsia"/>
          <w:sz w:val="32"/>
          <w:szCs w:val="32"/>
          <w:rtl/>
        </w:rPr>
        <w:t>صفحه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مزوره</w:t>
      </w:r>
      <w:r w:rsidRPr="00C325CF">
        <w:rPr>
          <w:sz w:val="32"/>
          <w:szCs w:val="32"/>
        </w:rPr>
        <w:t>)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اخرج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منه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وافتحه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في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اي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وقت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كمل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واعرف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رصيدك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الحالي</w:t>
      </w:r>
      <w:r w:rsidRPr="00C325CF">
        <w:rPr>
          <w:sz w:val="32"/>
          <w:szCs w:val="32"/>
        </w:rPr>
        <w:br/>
      </w:r>
      <w:hyperlink r:id="rId18" w:history="1">
        <w:r w:rsidRPr="00F65B9E">
          <w:rPr>
            <w:noProof/>
            <w:color w:val="0000FF"/>
            <w:sz w:val="32"/>
            <w:szCs w:val="32"/>
          </w:rPr>
          <w:pict>
            <v:shape id="صورة 8" o:spid="_x0000_i1032" type="#_x0000_t75" alt="اشترك فى بنك ليبرتي ريسيرف واحصل على 10 دولار اشتري بيهم دومين حالا الحق العرض" href="http://www.s4line.com/" style="width:336pt;height:252pt;visibility:visible" o:button="t">
              <v:fill o:detectmouseclick="t"/>
              <v:imagedata r:id="rId19" o:title=""/>
            </v:shape>
          </w:pict>
        </w:r>
      </w:hyperlink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hyperlink r:id="rId20" w:history="1">
        <w:r w:rsidRPr="00F65B9E">
          <w:rPr>
            <w:noProof/>
            <w:color w:val="0000FF"/>
            <w:sz w:val="32"/>
            <w:szCs w:val="32"/>
          </w:rPr>
          <w:pict>
            <v:shape id="صورة 9" o:spid="_x0000_i1033" type="#_x0000_t75" alt="اشترك فى بنك ليبرتي ريسيرف واحصل على 10 دولار اشتري بيهم دومين حالا الحق العرض" href="http://www.s4line.com/" style="width:334.5pt;height:180.75pt;visibility:visible" o:button="t">
              <v:fill o:detectmouseclick="t"/>
              <v:imagedata r:id="rId21" o:title=""/>
            </v:shape>
          </w:pict>
        </w:r>
      </w:hyperlink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املأ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الخانات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واكتب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البيانات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المطلوبه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لتفعيل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حسابك</w:t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hyperlink r:id="rId22" w:history="1">
        <w:r w:rsidRPr="00F65B9E">
          <w:rPr>
            <w:noProof/>
            <w:color w:val="0000FF"/>
            <w:sz w:val="32"/>
            <w:szCs w:val="32"/>
          </w:rPr>
          <w:pict>
            <v:shape id="صورة 10" o:spid="_x0000_i1034" type="#_x0000_t75" alt="اشترك فى بنك ليبرتي ريسيرف واحصل على 10 دولار اشتري بيهم دومين حالا الحق العرض" href="http://www.s4line.com/" style="width:336pt;height:252pt;visibility:visible" o:button="t">
              <v:fill o:detectmouseclick="t"/>
              <v:imagedata r:id="rId23" o:title=""/>
            </v:shape>
          </w:pict>
        </w:r>
      </w:hyperlink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hyperlink r:id="rId24" w:history="1">
        <w:r w:rsidRPr="00F65B9E">
          <w:rPr>
            <w:noProof/>
            <w:color w:val="0000FF"/>
            <w:sz w:val="32"/>
            <w:szCs w:val="32"/>
          </w:rPr>
          <w:pict>
            <v:shape id="صورة 11" o:spid="_x0000_i1035" type="#_x0000_t75" alt="اشترك فى بنك ليبرتي ريسيرف واحصل على 10 دولار اشتري بيهم دومين حالا الحق العرض" href="http://www.s4line.com/" style="width:336pt;height:252pt;visibility:visible" o:button="t">
              <v:fill o:detectmouseclick="t"/>
              <v:imagedata r:id="rId25" o:title=""/>
            </v:shape>
          </w:pict>
        </w:r>
      </w:hyperlink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هنا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هيظهر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عرض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لحسابك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hyperlink r:id="rId26" w:history="1">
        <w:r w:rsidRPr="00F65B9E">
          <w:rPr>
            <w:noProof/>
            <w:color w:val="0000FF"/>
            <w:sz w:val="32"/>
            <w:szCs w:val="32"/>
          </w:rPr>
          <w:pict>
            <v:shape id="صورة 12" o:spid="_x0000_i1036" type="#_x0000_t75" alt="اشترك فى بنك ليبرتي ريسيرف واحصل على 10 دولار اشتري بيهم دومين حالا الحق العرض" href="http://www.s4line.com/" style="width:336pt;height:252pt;visibility:visible" o:button="t">
              <v:fill o:detectmouseclick="t"/>
              <v:imagedata r:id="rId27" o:title=""/>
            </v:shape>
          </w:pict>
        </w:r>
      </w:hyperlink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اسم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الحساب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ورقم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الحساب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والميزانيه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الحاليه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طبعا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البنك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بيدى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واحد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يسجل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رقم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حساب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خاص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به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طبعا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هيتبعت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على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البريد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الالكترونى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الخاص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بكم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وبكده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الشرح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انتهى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ومبروووووووك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عليك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الان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اصبح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لديك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حساب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فى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اكبر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بنك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الكترونى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على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مستوى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الانترنت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وكل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تحب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تدخل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حسابك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بعدها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إذهب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إلى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الموقع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و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إضغط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على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  <w:t>login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واكتب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رقم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الحساب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الذى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يبداء</w:t>
      </w:r>
      <w:r w:rsidRPr="00C325CF">
        <w:rPr>
          <w:sz w:val="32"/>
          <w:szCs w:val="32"/>
        </w:rPr>
        <w:t xml:space="preserve"> u 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ثم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الباسوورد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sz w:val="32"/>
          <w:szCs w:val="32"/>
        </w:rPr>
        <w:br/>
      </w:r>
      <w:r w:rsidRPr="00C325CF">
        <w:rPr>
          <w:rFonts w:hint="eastAsia"/>
          <w:sz w:val="32"/>
          <w:szCs w:val="32"/>
          <w:rtl/>
        </w:rPr>
        <w:t>وادخل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حسابك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بالبنك</w:t>
      </w:r>
    </w:p>
    <w:p w:rsidR="00360C7C" w:rsidRPr="00C325CF" w:rsidRDefault="00360C7C" w:rsidP="00933554">
      <w:pPr>
        <w:bidi/>
        <w:rPr>
          <w:color w:val="000000"/>
          <w:sz w:val="32"/>
          <w:szCs w:val="32"/>
        </w:rPr>
      </w:pPr>
      <w:r w:rsidRPr="00C325CF">
        <w:rPr>
          <w:rFonts w:hint="eastAsia"/>
          <w:color w:val="000000"/>
          <w:sz w:val="32"/>
          <w:szCs w:val="32"/>
          <w:rtl/>
        </w:rPr>
        <w:t>سؤال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طيب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ممكن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اعرف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بتعرض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يعنى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بصراحه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كسبان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؟</w:t>
      </w:r>
    </w:p>
    <w:p w:rsidR="00360C7C" w:rsidRPr="00C325CF" w:rsidRDefault="00360C7C" w:rsidP="006523A9">
      <w:pPr>
        <w:bidi/>
        <w:rPr>
          <w:sz w:val="32"/>
          <w:szCs w:val="32"/>
          <w:rtl/>
        </w:rPr>
      </w:pP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جواب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اولا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وانا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عارف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ممكن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متصدقنيش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بس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فعلا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عايز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اعمل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حاجه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لاخوانى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العرب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والمسلمين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بشكل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عام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ذلك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ثواب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عظيم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جدا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جدا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حيث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المقالة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سيقرأها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الالاف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يوجد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مانع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اكسب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وأزود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ميزان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حسناتى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ايضا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اقل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شيئ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اكون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قدمته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ليستفيد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الجميع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ثانيا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انا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حكون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الريفيرال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بتاعك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يعنى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حتدخل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خلالى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وزى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قلتلك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مكسب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ليا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ملحوظة</w:t>
      </w:r>
      <w:r w:rsidRPr="00C325CF">
        <w:rPr>
          <w:color w:val="000000"/>
          <w:sz w:val="32"/>
          <w:szCs w:val="32"/>
          <w:rtl/>
        </w:rPr>
        <w:t xml:space="preserve"> :-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الممكن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تقول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الممكن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تاخذ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اسم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الموقع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تشترك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طريقى</w:t>
      </w:r>
      <w:r w:rsidRPr="00C325CF">
        <w:rPr>
          <w:color w:val="000000"/>
          <w:sz w:val="32"/>
          <w:szCs w:val="32"/>
        </w:rPr>
        <w:br/>
        <w:t>-</w:t>
      </w:r>
      <w:r w:rsidRPr="00C325CF">
        <w:rPr>
          <w:rFonts w:hint="eastAsia"/>
          <w:color w:val="000000"/>
          <w:sz w:val="32"/>
          <w:szCs w:val="32"/>
          <w:rtl/>
        </w:rPr>
        <w:t>ارد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عليك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واقولك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الافضل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تدخل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خلال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ريفيرال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سواء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طريقى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طريق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شخص</w:t>
      </w:r>
      <w:r w:rsidRPr="00C325CF">
        <w:rPr>
          <w:color w:val="000000"/>
          <w:sz w:val="32"/>
          <w:szCs w:val="32"/>
          <w:rtl/>
        </w:rPr>
        <w:t xml:space="preserve"> (</w:t>
      </w:r>
      <w:r w:rsidRPr="00C325CF">
        <w:rPr>
          <w:rFonts w:hint="eastAsia"/>
          <w:color w:val="000000"/>
          <w:sz w:val="32"/>
          <w:szCs w:val="32"/>
          <w:rtl/>
        </w:rPr>
        <w:t>ريفيرال</w:t>
      </w:r>
      <w:r w:rsidRPr="00C325CF">
        <w:rPr>
          <w:color w:val="000000"/>
          <w:sz w:val="32"/>
          <w:szCs w:val="32"/>
          <w:rtl/>
        </w:rPr>
        <w:t xml:space="preserve">) </w:t>
      </w:r>
      <w:r w:rsidRPr="00C325CF">
        <w:rPr>
          <w:rFonts w:hint="eastAsia"/>
          <w:color w:val="000000"/>
          <w:sz w:val="32"/>
          <w:szCs w:val="32"/>
          <w:rtl/>
        </w:rPr>
        <w:t>اخر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لانك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تدخل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طريقى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سوف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تبيعك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كريفيرال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لاى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شخص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اخر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دون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تستفيد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شيئا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كده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تقريبا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عندك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فكره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بس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علشان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تقدر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تستمر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لازم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تعرف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شيئ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غاية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الاهميه</w:t>
      </w:r>
      <w:r w:rsidRPr="00C325CF">
        <w:rPr>
          <w:color w:val="000000"/>
          <w:sz w:val="32"/>
          <w:szCs w:val="32"/>
        </w:rPr>
        <w:t xml:space="preserve"> :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اولا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اليأس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والملل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والاحباط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اعدائك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لازم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تتغلب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عليهم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خصوصا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اول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شهر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واحب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اعرفك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ناس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كتير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جدا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جدا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عملو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ثروات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تعدت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الملايين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بس</w:t>
      </w:r>
      <w:r w:rsidRPr="00C325CF">
        <w:rPr>
          <w:color w:val="000000"/>
          <w:sz w:val="32"/>
          <w:szCs w:val="32"/>
          <w:rtl/>
        </w:rPr>
        <w:t xml:space="preserve"> !! </w:t>
      </w:r>
      <w:r w:rsidRPr="00C325CF">
        <w:rPr>
          <w:rFonts w:hint="eastAsia"/>
          <w:color w:val="000000"/>
          <w:sz w:val="32"/>
          <w:szCs w:val="32"/>
          <w:rtl/>
        </w:rPr>
        <w:t>للاسف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الشرق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الأوسط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والدول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العربيه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غائبه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ممكن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تقول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مغيبه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تماما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المجال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ثانيا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لابد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تثق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فيا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تماما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واعلم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اخى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والله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اعلم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خيرا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كثيرا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ضيعت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وقتى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وجهدى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ولكنى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رأيت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بعينى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اصدقاء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كسبو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الالاف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الدولارات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شهريا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المشروع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البسيط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الذى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يعتمد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مجهود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بسيط</w:t>
      </w:r>
    </w:p>
    <w:p w:rsidR="00360C7C" w:rsidRPr="00C325CF" w:rsidRDefault="00360C7C" w:rsidP="00943D00">
      <w:pPr>
        <w:bidi/>
        <w:rPr>
          <w:sz w:val="32"/>
          <w:szCs w:val="32"/>
          <w:rtl/>
        </w:rPr>
      </w:pPr>
      <w:r w:rsidRPr="00C325CF">
        <w:rPr>
          <w:rFonts w:hint="eastAsia"/>
          <w:sz w:val="32"/>
          <w:szCs w:val="32"/>
          <w:rtl/>
        </w:rPr>
        <w:t>بعد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مرحلتة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التسجيل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بالبنك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يوجد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بعض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الشركات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الربحية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التي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عليك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تسجل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بها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حتى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تحصل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على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الفلوس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ودوما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بكل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شركة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بتحط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رقم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حسابك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بالبنك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مشان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يحولولك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الفلوس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عليه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عندما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تبلغ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حد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معين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وانا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رح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اشرحلكن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التسجيل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في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شركة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واحدة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وكيفة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المعل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معها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وباقي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الشركات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شوف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يكون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التسجيل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فيها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  <w:lang w:bidi="ar-SY"/>
        </w:rPr>
        <w:t>و</w:t>
      </w:r>
      <w:r w:rsidRPr="00C325CF">
        <w:rPr>
          <w:rFonts w:hint="eastAsia"/>
          <w:sz w:val="32"/>
          <w:szCs w:val="32"/>
          <w:rtl/>
        </w:rPr>
        <w:t>العمل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بنفس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الطريقة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تماما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ولقد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اخترت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لكم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اصدق</w:t>
      </w:r>
      <w:r w:rsidRPr="00C325CF">
        <w:rPr>
          <w:sz w:val="32"/>
          <w:szCs w:val="32"/>
          <w:rtl/>
        </w:rPr>
        <w:t xml:space="preserve"> </w:t>
      </w:r>
      <w:r w:rsidRPr="00C325CF">
        <w:rPr>
          <w:rFonts w:hint="eastAsia"/>
          <w:sz w:val="32"/>
          <w:szCs w:val="32"/>
          <w:rtl/>
        </w:rPr>
        <w:t>الشركات</w:t>
      </w:r>
      <w:r w:rsidRPr="00C325CF">
        <w:rPr>
          <w:sz w:val="32"/>
          <w:szCs w:val="32"/>
          <w:rtl/>
        </w:rPr>
        <w:t xml:space="preserve"> </w:t>
      </w:r>
    </w:p>
    <w:p w:rsidR="00360C7C" w:rsidRPr="00C325CF" w:rsidRDefault="00360C7C" w:rsidP="00933554">
      <w:pPr>
        <w:spacing w:after="24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325CF">
        <w:rPr>
          <w:rFonts w:ascii="Times New Roman" w:hAnsi="Times New Roman" w:cs="Times New Roman"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color w:val="990000"/>
          <w:sz w:val="52"/>
          <w:szCs w:val="52"/>
          <w:rtl/>
        </w:rPr>
        <w:t>شرح كيفية التسجيل فى موقع دونكى ميل وكيفية الربح من الشركة</w:t>
      </w:r>
    </w:p>
    <w:p w:rsidR="00360C7C" w:rsidRPr="00C325CF" w:rsidRDefault="00360C7C" w:rsidP="005C1298">
      <w:pPr>
        <w:spacing w:after="240" w:line="240" w:lineRule="auto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سنبدأ باذن الله فى هذا الجزء فى استعراض شركة دونكى ميلز وهى من اقدم وافضل الشركات فى هذا المجال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للاشتراك من هنا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  <w:t>http://www.donkeymails.com/pages/index.php?refid=moeebooo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hyperlink r:id="rId28" w:history="1">
        <w:r w:rsidRPr="00F65B9E">
          <w:rPr>
            <w:rFonts w:ascii="Times New Roman" w:hAnsi="Times New Roman" w:cs="Times New Roman"/>
            <w:b/>
            <w:bCs/>
            <w:noProof/>
            <w:color w:val="0000FF"/>
            <w:sz w:val="36"/>
            <w:szCs w:val="36"/>
          </w:rPr>
          <w:pict>
            <v:shape id="صورة 301" o:spid="_x0000_i1037" type="#_x0000_t75" alt="DonkeyMails.com: No Minimum Payout" href="http://www.donkeymails.com/pages/index.php?refid=jeanpa" style="width:351pt;height:45pt;visibility:visible" o:button="t">
              <v:fill o:detectmouseclick="t"/>
              <v:imagedata r:id="rId29" o:title=""/>
              <o:lock v:ext="edit" cropping="t"/>
            </v:shape>
          </w:pict>
        </w:r>
      </w:hyperlink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ثم اختر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t xml:space="preserve"> signup </w:t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من أعلى الصفحه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واكتب ايميلك وستصلك رساله الى ايميلك بها رابط من خلاله ستستطيع اكمال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نتابع الشرح بالصور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hyperlink r:id="rId30" w:history="1">
        <w:r w:rsidRPr="00F65B9E">
          <w:rPr>
            <w:rFonts w:ascii="Times New Roman" w:hAnsi="Times New Roman" w:cs="Times New Roman"/>
            <w:b/>
            <w:bCs/>
            <w:noProof/>
            <w:color w:val="0000FF"/>
            <w:sz w:val="36"/>
            <w:szCs w:val="36"/>
          </w:rPr>
          <w:pict>
            <v:shape id="BLOGGER_PHOTO_ID_5222655193665445762" o:spid="_x0000_i1038" type="#_x0000_t75" href="http://bp1.blogger.com/_EME24U_PPy4/SHqZOlLHH4I/AAAAAAAAAhc/VY_6dcqB1pA/s1600-h/jyP05462.j" style="width:300pt;height:255pt;visibility:visible" o:button="t">
              <v:fill o:detectmouseclick="t"/>
              <v:imagedata r:id="rId31" o:title=""/>
            </v:shape>
          </w:pict>
        </w:r>
      </w:hyperlink>
      <w:r w:rsidRPr="005C1298">
        <w:pict>
          <v:shape id="_x0000_i1039" type="#_x0000_t75" style="width:300pt;height:224.25pt">
            <v:imagedata r:id="rId32" o:title=""/>
          </v:shape>
        </w:pict>
      </w:r>
      <w:hyperlink r:id="rId33" w:history="1">
        <w:r w:rsidRPr="00F65B9E">
          <w:rPr>
            <w:rFonts w:ascii="Times New Roman" w:hAnsi="Times New Roman" w:cs="Times New Roman"/>
            <w:b/>
            <w:bCs/>
            <w:noProof/>
            <w:color w:val="0000FF"/>
            <w:sz w:val="36"/>
            <w:szCs w:val="36"/>
          </w:rPr>
          <w:pict>
            <v:shape id="BLOGGER_PHOTO_ID_5222655885525612946" o:spid="_x0000_i1040" type="#_x0000_t75" href="http://bp2.blogger.com/_EME24U_PPy4/SHqZ22jbeZI/AAAAAAAAAhs/0toutMSqSbw/s1600-h/F9x05672.j" style="width:300pt;height:87pt;visibility:visible" o:button="t">
              <v:fill o:detectmouseclick="t"/>
              <v:imagedata r:id="rId34" o:title=""/>
            </v:shape>
          </w:pict>
        </w:r>
      </w:hyperlink>
    </w:p>
    <w:p w:rsidR="00360C7C" w:rsidRPr="00C325CF" w:rsidRDefault="00360C7C" w:rsidP="0093355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60C7C" w:rsidRPr="00C325CF" w:rsidRDefault="00360C7C" w:rsidP="00933554">
      <w:pPr>
        <w:spacing w:after="240" w:line="240" w:lineRule="auto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وبعد الدخول الى حسابك ستجد لوحة التحكم الخاصه بك كما فى الصورة التاليه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hyperlink r:id="rId35" w:history="1">
        <w:r w:rsidRPr="00F65B9E">
          <w:rPr>
            <w:rFonts w:ascii="Times New Roman" w:hAnsi="Times New Roman" w:cs="Times New Roman"/>
            <w:b/>
            <w:bCs/>
            <w:noProof/>
            <w:color w:val="0000FF"/>
            <w:sz w:val="36"/>
            <w:szCs w:val="36"/>
          </w:rPr>
          <w:pict>
            <v:shape id="BLOGGER_PHOTO_ID_5222656314876202754" o:spid="_x0000_i1041" type="#_x0000_t75" href="http://bp0.blogger.com/_EME24U_PPy4/SHqaP2AljwI/AAAAAAAAAh0/S83sCBNlaRs/s1600-h/4D605709.j" style="width:300pt;height:119.25pt;visibility:visible" o:button="t">
              <v:fill o:detectmouseclick="t"/>
              <v:imagedata r:id="rId36" o:title=""/>
            </v:shape>
          </w:pict>
        </w:r>
      </w:hyperlink>
    </w:p>
    <w:p w:rsidR="00360C7C" w:rsidRPr="00C325CF" w:rsidRDefault="00360C7C" w:rsidP="0093355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 w:rsidRPr="00C325CF">
        <w:rPr>
          <w:rFonts w:ascii="Times New Roman" w:hAnsi="Times New Roman" w:cs="Times New Roman"/>
          <w:b/>
          <w:bCs/>
          <w:sz w:val="36"/>
          <w:szCs w:val="36"/>
        </w:rPr>
        <w:t>:1</w:t>
      </w:r>
    </w:p>
    <w:p w:rsidR="00360C7C" w:rsidRPr="00C325CF" w:rsidRDefault="00360C7C" w:rsidP="0093355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لمشاهدة أرباحك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  <w:t xml:space="preserve">2: </w:t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لمشاهدة/تعديل معلومات حسابك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  <w:t xml:space="preserve">3: </w:t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هنا ستجد رسائل إفتحها واضغط على الرابط التي تحتويه لربح 0.25 سنت على كل زيارة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هنا في صندوق الرسائل قد تجد رسالة أو أكثر يوميا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أدخل الرسالة و أبحث بها عن كلمة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  <w:t>paid add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و تحت هذة الكلمة ستجد رابط او اكثر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أضغط كل رابط على حدة و انتظر يتم اخبارك ان قيمة الأعلان قد أضيفة الى حسابك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و تتراوح قيم هذة الأعلانات من 20 سنت الى 5 دولار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  <w:t xml:space="preserve">4: </w:t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هنا ستجد بانيرات لمواقع، إضغط عليها لربح 0.01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t xml:space="preserve"> -&gt; 0.25 </w:t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سنت على كل زيارة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مثال</w:t>
      </w:r>
    </w:p>
    <w:p w:rsidR="00360C7C" w:rsidRPr="00C325CF" w:rsidRDefault="00360C7C" w:rsidP="0093355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hyperlink r:id="rId37" w:history="1">
        <w:r w:rsidRPr="00F65B9E">
          <w:rPr>
            <w:rFonts w:ascii="Times New Roman" w:hAnsi="Times New Roman" w:cs="Times New Roman"/>
            <w:b/>
            <w:bCs/>
            <w:noProof/>
            <w:color w:val="0000FF"/>
            <w:sz w:val="36"/>
            <w:szCs w:val="36"/>
          </w:rPr>
          <w:pict>
            <v:shape id="BLOGGER_PHOTO_ID_5222657398265000898" o:spid="_x0000_i1042" type="#_x0000_t75" href="http://bp1.blogger.com/_EME24U_PPy4/SHqbO58ms8I/AAAAAAAAAh8/nblmvRhrWF8/s1600-h/Ok905769.j" style="width:300pt;height:266.25pt;visibility:visible" o:button="t">
              <v:fill o:detectmouseclick="t"/>
              <v:imagedata r:id="rId38" o:title=""/>
            </v:shape>
          </w:pict>
        </w:r>
      </w:hyperlink>
    </w:p>
    <w:p w:rsidR="00360C7C" w:rsidRPr="00C325CF" w:rsidRDefault="00360C7C" w:rsidP="0093355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كما هو موضح في الصورة الأعلانات اللي ممكن تضغط عليها</w:t>
      </w:r>
    </w:p>
    <w:p w:rsidR="00360C7C" w:rsidRPr="00C325CF" w:rsidRDefault="00360C7C" w:rsidP="0093355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و قيمة الضغط علية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و لا حظ لما تضغط على أعلان لازم تسيب صفحة الأهلان مفتوحة على الأقل 30 ثانية لحد ماتضهرك الرسالة دي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hyperlink r:id="rId39" w:history="1">
        <w:r w:rsidRPr="00F65B9E">
          <w:rPr>
            <w:rFonts w:ascii="Times New Roman" w:hAnsi="Times New Roman" w:cs="Times New Roman"/>
            <w:b/>
            <w:bCs/>
            <w:noProof/>
            <w:color w:val="0000FF"/>
            <w:sz w:val="36"/>
            <w:szCs w:val="36"/>
          </w:rPr>
          <w:pict>
            <v:shape id="BLOGGER_PHOTO_ID_5222658402918571586" o:spid="_x0000_i1043" type="#_x0000_t75" href="http://bp0.blogger.com/_EME24U_PPy4/SHqcJYkrnkI/AAAAAAAAAiE/nj3Xx6514xE/s1600-h/qPY05820.j" style="width:300pt;height:126pt;visibility:visible" o:button="t">
              <v:fill o:detectmouseclick="t"/>
              <v:imagedata r:id="rId40" o:title=""/>
            </v:shape>
          </w:pict>
        </w:r>
      </w:hyperlink>
    </w:p>
    <w:p w:rsidR="00360C7C" w:rsidRPr="00C325CF" w:rsidRDefault="00360C7C" w:rsidP="0093355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 w:rsidRPr="00C325CF">
        <w:rPr>
          <w:rFonts w:ascii="Times New Roman" w:hAnsi="Times New Roman" w:cs="Times New Roman"/>
          <w:b/>
          <w:bCs/>
          <w:sz w:val="36"/>
          <w:szCs w:val="36"/>
        </w:rPr>
        <w:t>:5</w:t>
      </w:r>
    </w:p>
    <w:p w:rsidR="00360C7C" w:rsidRPr="00C325CF" w:rsidRDefault="00360C7C" w:rsidP="00933554">
      <w:pPr>
        <w:spacing w:after="240" w:line="240" w:lineRule="auto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هنا ستجد مواقع، سجل فيها وألصق رسالة التسجيل في مربع الموقع لربح 0.1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t xml:space="preserve"> -&gt; 10 </w:t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دولار على كل تسجيل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ويجب يجب يجب عليك التسجيل بنفس الأيميل اللي سجلت بية في موقع الربح دة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و ماتحاولش التسجيل أكثر من مرة و ألا هيغلق حسابة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و بعد التسجيل بتروح الأيميل علشان تفتح الرسالة و تضغط رابط التفعيل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و كمان بتنسخ رسالة التفعيلو تحطها في المربع اللي أسفل الأعلان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hyperlink r:id="rId41" w:history="1">
        <w:r w:rsidRPr="00F65B9E">
          <w:rPr>
            <w:rFonts w:ascii="Times New Roman" w:hAnsi="Times New Roman" w:cs="Times New Roman"/>
            <w:b/>
            <w:bCs/>
            <w:noProof/>
            <w:color w:val="0000FF"/>
            <w:sz w:val="36"/>
            <w:szCs w:val="36"/>
          </w:rPr>
          <w:pict>
            <v:shape id="BLOGGER_PHOTO_ID_5222658812113435922" o:spid="_x0000_i1044" type="#_x0000_t75" href="http://bp1.blogger.com/_EME24U_PPy4/SHqchM8VvRI/AAAAAAAAAiM/u4sbuA28-vg/s1600-h/LOq05880.j" style="width:300pt;height:157.5pt;visibility:visible" o:button="t">
              <v:fill o:detectmouseclick="t"/>
              <v:imagedata r:id="rId42" o:title=""/>
            </v:shape>
          </w:pict>
        </w:r>
      </w:hyperlink>
    </w:p>
    <w:p w:rsidR="00360C7C" w:rsidRPr="00C325CF" w:rsidRDefault="00360C7C" w:rsidP="0093355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60C7C" w:rsidRPr="00C325CF" w:rsidRDefault="00360C7C" w:rsidP="00B7567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بعد كدة الموقع اللي انت سجلت فية لزم تدخلة كل يوم كعضو لمدة 15 يوم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و بالتاليهينضاف في حسابك مبلغ من 5-10 دولار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  <w:t xml:space="preserve">6: </w:t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لتسجيل الخروج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  <w:t xml:space="preserve">7: </w:t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لأصحاب المواقع و ليست مخصصة للأفراد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  <w:t xml:space="preserve">8: </w:t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العروض المظللة باللون الأحمر لا تتعامل معها مطلقا فهي خاصة بالمقيمين في أمريكا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  <w:t xml:space="preserve">9: </w:t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الدفع عن طريق تنصيب التول بار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غير مفضلة لأنها متعبة جدا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شرح كيفية طلب الدفع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في أسفل الصفحة الرئيسية لحسابك، ستجد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  <w:lang w:bidi="ar-SY"/>
        </w:rPr>
        <w:t>ملاحظة:بالنسبة للرمز البريدي في سوريا لايوجد رمز بريدي وبيقدر الواحد يحط رمز تليفون الارضي حسب المحافظة مثلا دمشق 011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hyperlink r:id="rId43" w:history="1">
        <w:r w:rsidRPr="00F65B9E">
          <w:rPr>
            <w:rFonts w:ascii="Times New Roman" w:hAnsi="Times New Roman" w:cs="Times New Roman"/>
            <w:b/>
            <w:bCs/>
            <w:noProof/>
            <w:color w:val="0000FF"/>
            <w:sz w:val="36"/>
            <w:szCs w:val="36"/>
          </w:rPr>
          <w:pict>
            <v:shape id="BLOGGER_PHOTO_ID_5222659188520045794" o:spid="_x0000_i1045" type="#_x0000_t75" href="http://bp2.blogger.com/_EME24U_PPy4/SHqc3HKqzOI/AAAAAAAAAiU/EHebEEwZSCQ/s1600-h/jEC05940.j" style="width:300pt;height:111pt;visibility:visible" o:button="t">
              <v:fill o:detectmouseclick="t"/>
              <v:imagedata r:id="rId44" o:title=""/>
            </v:shape>
          </w:pict>
        </w:r>
      </w:hyperlink>
      <w:hyperlink r:id="rId45" w:history="1">
        <w:r w:rsidRPr="00F65B9E">
          <w:rPr>
            <w:rFonts w:ascii="Times New Roman" w:hAnsi="Times New Roman" w:cs="Times New Roman"/>
            <w:b/>
            <w:bCs/>
            <w:noProof/>
            <w:color w:val="0000FF"/>
            <w:sz w:val="36"/>
            <w:szCs w:val="36"/>
          </w:rPr>
          <w:pict>
            <v:shape id="BLOGGER_PHOTO_ID_5222659365772160578" o:spid="_x0000_i1046" type="#_x0000_t75" href="http://bp0.blogger.com/_EME24U_PPy4/SHqdBbe3bkI/AAAAAAAAAic/vRNFyPT6Q58/s1600-h/d9d06055.j" style="width:300pt;height:285.75pt;visibility:visible" o:button="t">
              <v:fill o:detectmouseclick="t"/>
              <v:imagedata r:id="rId46" o:title=""/>
            </v:shape>
          </w:pict>
        </w:r>
      </w:hyperlink>
    </w:p>
    <w:p w:rsidR="00360C7C" w:rsidRPr="00C325CF" w:rsidRDefault="00360C7C" w:rsidP="0093355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60C7C" w:rsidRPr="00C325CF" w:rsidRDefault="00360C7C" w:rsidP="00933554">
      <w:pPr>
        <w:spacing w:after="240" w:line="240" w:lineRule="auto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أقولكم بقى شركة زي دي ممكن نكسم منها كام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أولا لازم نعرف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الحد الادنى لطلب الدفع 10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t>$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أزي أكسب أكبر كمية من الشركة دي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أولا تدخل حسابك و تجيب رابط الدعوة الخاص بيك في الشركة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hyperlink r:id="rId47" w:history="1">
        <w:r w:rsidRPr="00F65B9E">
          <w:rPr>
            <w:rFonts w:ascii="Times New Roman" w:hAnsi="Times New Roman" w:cs="Times New Roman"/>
            <w:b/>
            <w:bCs/>
            <w:noProof/>
            <w:color w:val="0000FF"/>
            <w:sz w:val="36"/>
            <w:szCs w:val="36"/>
          </w:rPr>
          <w:pict>
            <v:shape id="BLOGGER_PHOTO_ID_5222659718202930866" o:spid="_x0000_i1047" type="#_x0000_t75" href="http://bp1.blogger.com/_EME24U_PPy4/SHqdV8Y6NrI/AAAAAAAAAik/EqRa9sL_FZs/s1600-h/urP06114.j" style="width:300pt;height:105pt;visibility:visible" o:button="t">
              <v:fill o:detectmouseclick="t"/>
              <v:imagedata r:id="rId48" o:title=""/>
            </v:shape>
          </w:pict>
        </w:r>
      </w:hyperlink>
      <w:hyperlink r:id="rId49" w:history="1">
        <w:r w:rsidRPr="00F65B9E">
          <w:rPr>
            <w:rFonts w:ascii="Times New Roman" w:hAnsi="Times New Roman" w:cs="Times New Roman"/>
            <w:b/>
            <w:bCs/>
            <w:noProof/>
            <w:color w:val="0000FF"/>
            <w:sz w:val="36"/>
            <w:szCs w:val="36"/>
          </w:rPr>
          <w:pict>
            <v:shape id="BLOGGER_PHOTO_ID_5222659868796830706" o:spid="_x0000_i1048" type="#_x0000_t75" href="http://bp0.blogger.com/_EME24U_PPy4/SHqdetZSw_I/AAAAAAAAAis/waGmrJj9hoU/s1600-h/V1S06139.j" style="width:300pt;height:99pt;visibility:visible" o:button="t">
              <v:fill o:detectmouseclick="t"/>
              <v:imagedata r:id="rId50" o:title=""/>
            </v:shape>
          </w:pict>
        </w:r>
      </w:hyperlink>
    </w:p>
    <w:p w:rsidR="00360C7C" w:rsidRPr="00C325CF" w:rsidRDefault="00360C7C" w:rsidP="0093355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60C7C" w:rsidRPr="00C325CF" w:rsidRDefault="00360C7C" w:rsidP="0093355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6"/>
          <w:szCs w:val="36"/>
          <w:rtl/>
        </w:rPr>
      </w:pP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متوسط ربح اليومي في الموقع دي من 50 سنت ل 10 دولار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طيب لو قدرت تعمل دعوات تسجيل ل 50 شخص عن طريقك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و انا هقولكم أزاي تعملو كدة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و لو كل شخص بيعمل 1 دولار في اليوم أنت هتاخد 5 % من ارباحة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بافتراض انة كمان هيدعو ناس تانية هتاخد بردة من وراهم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يعني هتاخد 10 سنت ×50 =5 دولار يوميا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يعني ممكن تعمل من الشركة دي شهريا 100-150 دولار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ازاي بقا ممكن تعمل دعوات ل 50 شخص و للأف كمان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  <w:t>1-</w:t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أصدقائك سواء في المواقع أو على الأيميل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  <w:t xml:space="preserve">2- </w:t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تعمل موضوع خاص بيك في قسم الأعضاء من هنا و ممكن تنقل الشرح بتاعي فية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و تحط رابط الموضوع في التوقيع بتاعك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و طبعا مع كل رد ليك الناس هتشوف توقيعك و ممكن تسجل من خلالك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  <w:t xml:space="preserve">3- </w:t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تعمل نفس الشيء في المواقع و المنتديات التانية اللي انت مشترك فيها</w:t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C325CF">
        <w:rPr>
          <w:rFonts w:ascii="Times New Roman" w:hAnsi="Times New Roman" w:cs="Times New Roman"/>
          <w:b/>
          <w:bCs/>
          <w:sz w:val="36"/>
          <w:szCs w:val="36"/>
          <w:rtl/>
        </w:rPr>
        <w:t>و صدقني هتجيب أكتر من 50 مشترك من خلالك بسهولة وبالنسبة لباقي الشركات نفس طريقة التسجيل والعمل بها وهذه بعض الشركات التي يجب عليك التسجيل بها بنفس الطريقة لكسب ربح اكبر</w:t>
      </w:r>
    </w:p>
    <w:p w:rsidR="00360C7C" w:rsidRPr="00C325CF" w:rsidRDefault="00360C7C" w:rsidP="0093355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6"/>
          <w:szCs w:val="36"/>
          <w:rtl/>
        </w:rPr>
      </w:pPr>
    </w:p>
    <w:p w:rsidR="00360C7C" w:rsidRPr="005C1298" w:rsidRDefault="00360C7C" w:rsidP="005C1298">
      <w:pPr>
        <w:bidi/>
        <w:rPr>
          <w:sz w:val="32"/>
          <w:szCs w:val="32"/>
        </w:rPr>
      </w:pPr>
      <w:r w:rsidRPr="005C1298">
        <w:rPr>
          <w:sz w:val="32"/>
          <w:szCs w:val="32"/>
        </w:rPr>
        <w:t>http://fastcashptr.com/pages/index.php?refid=moneebooo</w:t>
      </w:r>
    </w:p>
    <w:p w:rsidR="00360C7C" w:rsidRPr="005C1298" w:rsidRDefault="00360C7C" w:rsidP="005C1298">
      <w:pPr>
        <w:bidi/>
        <w:rPr>
          <w:sz w:val="32"/>
          <w:szCs w:val="32"/>
        </w:rPr>
      </w:pPr>
      <w:r w:rsidRPr="005C1298">
        <w:rPr>
          <w:sz w:val="32"/>
          <w:szCs w:val="32"/>
        </w:rPr>
        <w:t>http://www.donkeymails.com/pages/index.php?refid=moeebooo</w:t>
      </w:r>
    </w:p>
    <w:p w:rsidR="00360C7C" w:rsidRPr="005C1298" w:rsidRDefault="00360C7C" w:rsidP="005C1298">
      <w:pPr>
        <w:bidi/>
        <w:rPr>
          <w:sz w:val="32"/>
          <w:szCs w:val="32"/>
        </w:rPr>
      </w:pPr>
      <w:r w:rsidRPr="005C1298">
        <w:rPr>
          <w:sz w:val="32"/>
          <w:szCs w:val="32"/>
        </w:rPr>
        <w:t>http://www.888bux.com/?r=moneebooo</w:t>
      </w:r>
    </w:p>
    <w:p w:rsidR="00360C7C" w:rsidRPr="005C1298" w:rsidRDefault="00360C7C" w:rsidP="005C1298">
      <w:pPr>
        <w:bidi/>
        <w:rPr>
          <w:sz w:val="32"/>
          <w:szCs w:val="32"/>
        </w:rPr>
      </w:pPr>
      <w:r w:rsidRPr="005C1298">
        <w:rPr>
          <w:sz w:val="32"/>
          <w:szCs w:val="32"/>
        </w:rPr>
        <w:t>http://www.xray-cash.com/pages/index.php?refid=moneeboo</w:t>
      </w:r>
    </w:p>
    <w:p w:rsidR="00360C7C" w:rsidRPr="005C1298" w:rsidRDefault="00360C7C" w:rsidP="005C1298">
      <w:pPr>
        <w:bidi/>
        <w:rPr>
          <w:sz w:val="32"/>
          <w:szCs w:val="32"/>
        </w:rPr>
      </w:pPr>
      <w:r w:rsidRPr="005C1298">
        <w:rPr>
          <w:sz w:val="32"/>
          <w:szCs w:val="32"/>
        </w:rPr>
        <w:t>http://www.moobux.com/index.php?ref=moneebooo</w:t>
      </w:r>
    </w:p>
    <w:p w:rsidR="00360C7C" w:rsidRPr="005C1298" w:rsidRDefault="00360C7C" w:rsidP="005C1298">
      <w:pPr>
        <w:bidi/>
        <w:rPr>
          <w:sz w:val="32"/>
          <w:szCs w:val="32"/>
        </w:rPr>
      </w:pPr>
      <w:r w:rsidRPr="005C1298">
        <w:rPr>
          <w:sz w:val="32"/>
          <w:szCs w:val="32"/>
          <w:rtl/>
        </w:rPr>
        <w:t xml:space="preserve">  </w:t>
      </w:r>
      <w:r w:rsidRPr="005C1298">
        <w:rPr>
          <w:sz w:val="32"/>
          <w:szCs w:val="32"/>
        </w:rPr>
        <w:t>http://www.locobux.com/?ref=moneebooo</w:t>
      </w:r>
      <w:r w:rsidRPr="005C1298">
        <w:rPr>
          <w:sz w:val="32"/>
          <w:szCs w:val="32"/>
          <w:rtl/>
        </w:rPr>
        <w:t xml:space="preserve"> </w:t>
      </w:r>
    </w:p>
    <w:p w:rsidR="00360C7C" w:rsidRPr="005C1298" w:rsidRDefault="00360C7C" w:rsidP="005C1298">
      <w:pPr>
        <w:bidi/>
        <w:rPr>
          <w:sz w:val="32"/>
          <w:szCs w:val="32"/>
        </w:rPr>
      </w:pPr>
      <w:r w:rsidRPr="005C1298">
        <w:rPr>
          <w:sz w:val="32"/>
          <w:szCs w:val="32"/>
        </w:rPr>
        <w:t>http://www.cashverts.com/?ref=moneebooo</w:t>
      </w:r>
    </w:p>
    <w:p w:rsidR="00360C7C" w:rsidRPr="005C1298" w:rsidRDefault="00360C7C" w:rsidP="005C1298">
      <w:pPr>
        <w:bidi/>
        <w:rPr>
          <w:sz w:val="32"/>
          <w:szCs w:val="32"/>
        </w:rPr>
      </w:pPr>
      <w:r w:rsidRPr="005C1298">
        <w:rPr>
          <w:sz w:val="32"/>
          <w:szCs w:val="32"/>
        </w:rPr>
        <w:t>http://www.moneybux.net/?ref=moneebooo</w:t>
      </w:r>
      <w:r w:rsidRPr="005C1298">
        <w:rPr>
          <w:sz w:val="32"/>
          <w:szCs w:val="32"/>
          <w:rtl/>
        </w:rPr>
        <w:t xml:space="preserve"> </w:t>
      </w:r>
    </w:p>
    <w:p w:rsidR="00360C7C" w:rsidRPr="005C1298" w:rsidRDefault="00360C7C" w:rsidP="005C1298">
      <w:pPr>
        <w:bidi/>
        <w:rPr>
          <w:sz w:val="32"/>
          <w:szCs w:val="32"/>
        </w:rPr>
      </w:pPr>
      <w:r w:rsidRPr="005C1298">
        <w:rPr>
          <w:sz w:val="32"/>
          <w:szCs w:val="32"/>
        </w:rPr>
        <w:t>http://www.ivbux.com/?ref=moneebooo</w:t>
      </w:r>
    </w:p>
    <w:p w:rsidR="00360C7C" w:rsidRPr="005C1298" w:rsidRDefault="00360C7C" w:rsidP="005C1298">
      <w:pPr>
        <w:bidi/>
        <w:rPr>
          <w:sz w:val="32"/>
          <w:szCs w:val="32"/>
        </w:rPr>
      </w:pPr>
      <w:r w:rsidRPr="005C1298">
        <w:rPr>
          <w:sz w:val="32"/>
          <w:szCs w:val="32"/>
        </w:rPr>
        <w:t>http://www.buxism.com/?ref=moneebooo</w:t>
      </w:r>
    </w:p>
    <w:p w:rsidR="00360C7C" w:rsidRPr="005C1298" w:rsidRDefault="00360C7C" w:rsidP="005C1298">
      <w:pPr>
        <w:bidi/>
        <w:rPr>
          <w:sz w:val="32"/>
          <w:szCs w:val="32"/>
        </w:rPr>
      </w:pPr>
      <w:r w:rsidRPr="005C1298">
        <w:rPr>
          <w:sz w:val="32"/>
          <w:szCs w:val="32"/>
        </w:rPr>
        <w:t>http://www.fox-bux.com/?ref=MONEEBOOO</w:t>
      </w:r>
    </w:p>
    <w:p w:rsidR="00360C7C" w:rsidRPr="005C1298" w:rsidRDefault="00360C7C" w:rsidP="005C1298">
      <w:pPr>
        <w:bidi/>
        <w:rPr>
          <w:sz w:val="32"/>
          <w:szCs w:val="32"/>
        </w:rPr>
      </w:pPr>
      <w:r w:rsidRPr="005C1298">
        <w:rPr>
          <w:sz w:val="32"/>
          <w:szCs w:val="32"/>
        </w:rPr>
        <w:t>http://www.cosmicbux.com/?ref=moneebooo</w:t>
      </w:r>
    </w:p>
    <w:p w:rsidR="00360C7C" w:rsidRPr="005C1298" w:rsidRDefault="00360C7C" w:rsidP="005C1298">
      <w:pPr>
        <w:bidi/>
        <w:rPr>
          <w:sz w:val="32"/>
          <w:szCs w:val="32"/>
        </w:rPr>
      </w:pPr>
      <w:r w:rsidRPr="005C1298">
        <w:rPr>
          <w:sz w:val="32"/>
          <w:szCs w:val="32"/>
        </w:rPr>
        <w:t>http://www.visionbuxx.com/?ref=moneebooo</w:t>
      </w:r>
    </w:p>
    <w:p w:rsidR="00360C7C" w:rsidRPr="005C1298" w:rsidRDefault="00360C7C" w:rsidP="005C1298">
      <w:pPr>
        <w:bidi/>
        <w:rPr>
          <w:sz w:val="32"/>
          <w:szCs w:val="32"/>
        </w:rPr>
      </w:pPr>
      <w:r w:rsidRPr="005C1298">
        <w:rPr>
          <w:sz w:val="32"/>
          <w:szCs w:val="32"/>
        </w:rPr>
        <w:t>http://www.olivebux.com/?ref=MONEEBOOO</w:t>
      </w:r>
    </w:p>
    <w:p w:rsidR="00360C7C" w:rsidRPr="005C1298" w:rsidRDefault="00360C7C" w:rsidP="005C1298">
      <w:pPr>
        <w:bidi/>
        <w:rPr>
          <w:sz w:val="32"/>
          <w:szCs w:val="32"/>
        </w:rPr>
      </w:pPr>
      <w:r w:rsidRPr="005C1298">
        <w:rPr>
          <w:sz w:val="32"/>
          <w:szCs w:val="32"/>
        </w:rPr>
        <w:t>http://www.limitedbux.com/?ref=moneebooo</w:t>
      </w:r>
    </w:p>
    <w:p w:rsidR="00360C7C" w:rsidRPr="005C1298" w:rsidRDefault="00360C7C" w:rsidP="005C1298">
      <w:pPr>
        <w:bidi/>
        <w:rPr>
          <w:sz w:val="32"/>
          <w:szCs w:val="32"/>
          <w:rtl/>
        </w:rPr>
      </w:pPr>
      <w:r w:rsidRPr="005C1298">
        <w:rPr>
          <w:sz w:val="32"/>
          <w:szCs w:val="32"/>
        </w:rPr>
        <w:t>http://www.buxona.com/?ref=moneebooo</w:t>
      </w:r>
    </w:p>
    <w:p w:rsidR="00360C7C" w:rsidRPr="00C325CF" w:rsidRDefault="00360C7C" w:rsidP="008D6360">
      <w:pPr>
        <w:bidi/>
        <w:rPr>
          <w:color w:val="000000"/>
          <w:sz w:val="32"/>
          <w:szCs w:val="32"/>
          <w:rtl/>
        </w:rPr>
      </w:pPr>
      <w:r w:rsidRPr="00C325CF">
        <w:rPr>
          <w:rFonts w:hint="eastAsia"/>
          <w:color w:val="000000"/>
          <w:sz w:val="32"/>
          <w:szCs w:val="32"/>
          <w:rtl/>
        </w:rPr>
        <w:t>وبعد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قمت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بالتسجيل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البنك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الاليكترونى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وقمت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بالتسجيل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بالشركات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الربحيه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اعلم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يقينا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اول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الطريق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حيث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المرحله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اخطر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مراحل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المشروع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بأكمله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حيث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الممكن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تربح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الدولارات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شهريا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اتقنت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المرحله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وعملت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بجد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وبمسؤوليه</w:t>
      </w:r>
      <w:r w:rsidRPr="00C325CF">
        <w:rPr>
          <w:color w:val="000000"/>
          <w:sz w:val="32"/>
          <w:szCs w:val="32"/>
        </w:rPr>
        <w:br/>
        <w:t>..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وقبل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ابدأ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بالشرح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دعنى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اقول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قرأت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معظم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كونوا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الثروات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المجال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وقابلت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بعضهم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بداية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بحثى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المشروع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وقد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اجمعو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اهم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اسباب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النجاح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انهم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اختارو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الصحيحه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وانهم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اعتمدوا</w:t>
      </w:r>
      <w:r w:rsidRPr="00C325CF">
        <w:rPr>
          <w:color w:val="000000"/>
          <w:sz w:val="32"/>
          <w:szCs w:val="32"/>
        </w:rPr>
        <w:br/>
        <w:t>.</w:t>
      </w:r>
      <w:r w:rsidRPr="00C325CF">
        <w:rPr>
          <w:rFonts w:hint="eastAsia"/>
          <w:color w:val="000000"/>
          <w:sz w:val="32"/>
          <w:szCs w:val="32"/>
          <w:rtl/>
        </w:rPr>
        <w:t>بشكل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مباشر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مرحلة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الانتشار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التى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سأقوم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بشرحها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بالتفصيل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انت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تعلم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قلنا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دعوت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عشر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افراد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جميع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السابقه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خلالك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ستربح</w:t>
      </w:r>
      <w:r w:rsidRPr="00C325CF">
        <w:rPr>
          <w:color w:val="000000"/>
          <w:sz w:val="32"/>
          <w:szCs w:val="32"/>
          <w:rtl/>
        </w:rPr>
        <w:t xml:space="preserve"> 30 </w:t>
      </w:r>
      <w:r w:rsidRPr="00C325CF">
        <w:rPr>
          <w:rFonts w:hint="eastAsia"/>
          <w:color w:val="000000"/>
          <w:sz w:val="32"/>
          <w:szCs w:val="32"/>
          <w:rtl/>
        </w:rPr>
        <w:t>دولار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شهريا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وكما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تعلم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دعوت</w:t>
      </w:r>
      <w:r w:rsidRPr="00C325CF">
        <w:rPr>
          <w:color w:val="000000"/>
          <w:sz w:val="32"/>
          <w:szCs w:val="32"/>
          <w:rtl/>
        </w:rPr>
        <w:t xml:space="preserve"> 100 </w:t>
      </w:r>
      <w:r w:rsidRPr="00C325CF">
        <w:rPr>
          <w:rFonts w:hint="eastAsia"/>
          <w:color w:val="000000"/>
          <w:sz w:val="32"/>
          <w:szCs w:val="32"/>
          <w:rtl/>
        </w:rPr>
        <w:t>فرد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ستربح</w:t>
      </w:r>
      <w:r w:rsidRPr="00C325CF">
        <w:rPr>
          <w:color w:val="000000"/>
          <w:sz w:val="32"/>
          <w:szCs w:val="32"/>
          <w:rtl/>
        </w:rPr>
        <w:t xml:space="preserve"> 300 </w:t>
      </w:r>
      <w:r w:rsidRPr="00C325CF">
        <w:rPr>
          <w:rFonts w:hint="eastAsia"/>
          <w:color w:val="000000"/>
          <w:sz w:val="32"/>
          <w:szCs w:val="32"/>
          <w:rtl/>
        </w:rPr>
        <w:t>دولار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شهريا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دعوت</w:t>
      </w:r>
      <w:r w:rsidRPr="00C325CF">
        <w:rPr>
          <w:color w:val="000000"/>
          <w:sz w:val="32"/>
          <w:szCs w:val="32"/>
          <w:rtl/>
        </w:rPr>
        <w:t xml:space="preserve"> 150 </w:t>
      </w:r>
      <w:r w:rsidRPr="00C325CF">
        <w:rPr>
          <w:rFonts w:hint="eastAsia"/>
          <w:color w:val="000000"/>
          <w:sz w:val="32"/>
          <w:szCs w:val="32"/>
          <w:rtl/>
        </w:rPr>
        <w:t>فرد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؟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دعوت</w:t>
      </w:r>
      <w:r w:rsidRPr="00C325CF">
        <w:rPr>
          <w:color w:val="000000"/>
          <w:sz w:val="32"/>
          <w:szCs w:val="32"/>
          <w:rtl/>
        </w:rPr>
        <w:t xml:space="preserve"> 200 </w:t>
      </w:r>
      <w:r w:rsidRPr="00C325CF">
        <w:rPr>
          <w:rFonts w:hint="eastAsia"/>
          <w:color w:val="000000"/>
          <w:sz w:val="32"/>
          <w:szCs w:val="32"/>
          <w:rtl/>
        </w:rPr>
        <w:t>فرد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؟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دعوت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فرد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؟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فستربح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الالاف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والالاف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شهريا</w:t>
      </w:r>
      <w:r w:rsidRPr="00C325CF">
        <w:rPr>
          <w:color w:val="000000"/>
          <w:sz w:val="32"/>
          <w:szCs w:val="32"/>
          <w:rtl/>
        </w:rPr>
        <w:t xml:space="preserve"> !! </w:t>
      </w:r>
      <w:r w:rsidRPr="00C325CF">
        <w:rPr>
          <w:rFonts w:hint="eastAsia"/>
          <w:color w:val="000000"/>
          <w:sz w:val="32"/>
          <w:szCs w:val="32"/>
          <w:rtl/>
        </w:rPr>
        <w:t>والان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السؤال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الذى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يفرض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نفسه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بطبيعة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الحال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كيف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؟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كيف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اقوم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بدعوة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هؤلاء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الافراد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خلالى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؟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والاجابه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هناك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ثلاث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طرق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اتقنتها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اعلم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ستدعو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المئات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غضون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اشهر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الطريقة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الاولى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المنـــتديات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الشـــرح</w:t>
      </w:r>
      <w:r w:rsidRPr="00C325CF">
        <w:rPr>
          <w:color w:val="000000"/>
          <w:sz w:val="32"/>
          <w:szCs w:val="32"/>
        </w:rPr>
        <w:t xml:space="preserve"> :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هل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تعلم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الاشخاص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حول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العالم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يدخلون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المنتديات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يوم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؟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ساعه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؟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ابالغ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حينما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اقول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كل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دقيقه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؟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عليك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فعله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تسجل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المنتديات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ذات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الصله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وتبدا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بشرح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المشروع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بشكل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دقيق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حتى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يفهموا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جوانب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المشروع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وذلك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خلال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المشاركات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عمل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جديد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وكيف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اعرف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المنتدى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صله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؟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اقول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ذهبت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موقع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البحث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جوجل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وكتبت</w:t>
      </w:r>
      <w:r w:rsidRPr="00C325CF">
        <w:rPr>
          <w:color w:val="000000"/>
          <w:sz w:val="32"/>
          <w:szCs w:val="32"/>
        </w:rPr>
        <w:t xml:space="preserve"> *quot; </w:t>
      </w:r>
      <w:r w:rsidRPr="00C325CF">
        <w:rPr>
          <w:rFonts w:hint="eastAsia"/>
          <w:color w:val="000000"/>
          <w:sz w:val="32"/>
          <w:szCs w:val="32"/>
          <w:rtl/>
        </w:rPr>
        <w:t>منتدى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شركات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الربح</w:t>
      </w:r>
      <w:r w:rsidRPr="00C325CF">
        <w:rPr>
          <w:color w:val="000000"/>
          <w:sz w:val="32"/>
          <w:szCs w:val="32"/>
        </w:rPr>
        <w:t xml:space="preserve"> *quot; </w:t>
      </w:r>
      <w:r w:rsidRPr="00C325CF">
        <w:rPr>
          <w:rFonts w:hint="eastAsia"/>
          <w:color w:val="000000"/>
          <w:sz w:val="32"/>
          <w:szCs w:val="32"/>
          <w:rtl/>
        </w:rPr>
        <w:t>ستجد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مئات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المنتديات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حيث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الكثير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والكثير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يعمل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وانت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سترى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بنفسك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ادخل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المنتديات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وسجل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وابدا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بوضع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اردت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وانا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اسمح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بذلك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فوالله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اريد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الفائده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والمصلحه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للجميع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وتذكر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شيئ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مهم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جدا</w:t>
      </w:r>
      <w:r w:rsidRPr="00C325CF">
        <w:rPr>
          <w:color w:val="000000"/>
          <w:sz w:val="32"/>
          <w:szCs w:val="32"/>
          <w:rtl/>
        </w:rPr>
        <w:t xml:space="preserve"> !! </w:t>
      </w:r>
      <w:r w:rsidRPr="00C325CF">
        <w:rPr>
          <w:rFonts w:hint="eastAsia"/>
          <w:color w:val="000000"/>
          <w:sz w:val="32"/>
          <w:szCs w:val="32"/>
          <w:rtl/>
        </w:rPr>
        <w:t>ضع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الروابط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الخاصه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بدلا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الروابط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الخاصه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لدعوة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الافراد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وذلك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حتى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تعود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الفائده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وليس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لى</w:t>
      </w:r>
      <w:r w:rsidRPr="00C325CF">
        <w:rPr>
          <w:color w:val="000000"/>
          <w:sz w:val="32"/>
          <w:szCs w:val="32"/>
        </w:rPr>
        <w:t xml:space="preserve"> .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فلو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اشتركت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جميع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معظم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المنتديات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التى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صله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فاعلم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اليقين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موضوعك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سيقرأه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الالاف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انحاء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العالم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الذين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يفهمون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اللغه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العربيه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والان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اسأل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نفسك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هؤلاء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الالاف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سيشترك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خلالك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فستجد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رصيدك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يزيد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ويزيد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الخاصه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وانت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تفعل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شيئ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غير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تشاهد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الاعلانات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الخاصه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يوم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كالعاده</w:t>
      </w:r>
      <w:r w:rsidRPr="00C325CF">
        <w:rPr>
          <w:color w:val="000000"/>
          <w:sz w:val="32"/>
          <w:szCs w:val="32"/>
          <w:rtl/>
        </w:rPr>
        <w:t xml:space="preserve"> !! </w:t>
      </w:r>
      <w:r w:rsidRPr="00C325CF">
        <w:rPr>
          <w:rFonts w:hint="eastAsia"/>
          <w:color w:val="000000"/>
          <w:sz w:val="32"/>
          <w:szCs w:val="32"/>
          <w:rtl/>
        </w:rPr>
        <w:t>وهذا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هناك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قراء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موضوعك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واشترك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خلالك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فبالطبع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رصيدك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يزيد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مثلهم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ينقص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ذلك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رصيدهم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شيئ</w:t>
      </w:r>
      <w:r w:rsidRPr="00C325CF">
        <w:rPr>
          <w:color w:val="000000"/>
          <w:sz w:val="32"/>
          <w:szCs w:val="32"/>
        </w:rPr>
        <w:t xml:space="preserve"> !!!!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فعندما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تضع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منتدى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المنتديات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سيقومون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بالتثبيت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حيث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غاية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الاهميه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وهو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اقوى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طرق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الربح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الموجوده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الانترنت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الوقت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الحالى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عليك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تقوم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قص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ولصقه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المنتدى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بعد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تغير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الروابط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الخاصه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بى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لدعوتك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وتضع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الروابط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الخاصه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والتى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ستجده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شركه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اسلفنا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وانا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اعارض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ذلك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اعلم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اخى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بين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يديك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فكلما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اجتهدت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كلما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ذاد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ربحك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تتراجع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تمل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تيأس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فالموضوع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مهم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دقيقه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تبذلها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المشروع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ستعود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عليك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بالربح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المستقبل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واعلم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الخطوات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اهم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المشروع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حيث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بعد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ذلك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ستجد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نفسك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تأخذ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دخل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كبير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جدا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شهري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وثابت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متوقف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مجهودك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المرحله</w:t>
      </w:r>
      <w:r w:rsidRPr="00C325CF">
        <w:rPr>
          <w:color w:val="000000"/>
          <w:sz w:val="32"/>
          <w:szCs w:val="32"/>
        </w:rPr>
        <w:t xml:space="preserve"> ...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وبالتوفيق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شاء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الله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ملحوظه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مهمه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هذه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الطريقة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ناجحه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جدا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يحب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دخول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المنتديات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والمواقع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والقراءه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فكلما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اكثرت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التسجيل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المنتديات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وطرح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المشروع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كلما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ذاد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عدد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القراء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وذاد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عدد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المشتركين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خلالك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ثم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زيادة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رصيدك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ولكن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احذر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احذر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احذر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لابد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تضغط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الاعلانات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يوميا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حتى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يظهر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الريفيرال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الخاص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اليوم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التالى</w:t>
      </w:r>
      <w:r w:rsidRPr="00C325CF">
        <w:rPr>
          <w:color w:val="000000"/>
          <w:sz w:val="32"/>
          <w:szCs w:val="32"/>
          <w:rtl/>
        </w:rPr>
        <w:t xml:space="preserve"> - </w:t>
      </w:r>
      <w:r w:rsidRPr="00C325CF">
        <w:rPr>
          <w:rFonts w:hint="eastAsia"/>
          <w:color w:val="000000"/>
          <w:sz w:val="32"/>
          <w:szCs w:val="32"/>
          <w:rtl/>
        </w:rPr>
        <w:t>فاذا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تضغط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الاعلانات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كلها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يوم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الأحد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مثلا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ستكون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الريفيرالات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يوم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الاثنين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مظلمة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color w:val="000000"/>
          <w:sz w:val="32"/>
          <w:szCs w:val="32"/>
        </w:rPr>
        <w:t xml:space="preserve">( </w:t>
      </w:r>
      <w:r w:rsidRPr="00C325CF">
        <w:rPr>
          <w:rFonts w:hint="eastAsia"/>
          <w:color w:val="000000"/>
          <w:sz w:val="32"/>
          <w:szCs w:val="32"/>
          <w:rtl/>
        </w:rPr>
        <w:t>اى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تتيح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للأفراد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التسجيل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خلالها</w:t>
      </w:r>
      <w:r w:rsidRPr="00C325CF">
        <w:rPr>
          <w:color w:val="000000"/>
          <w:sz w:val="32"/>
          <w:szCs w:val="32"/>
        </w:rPr>
        <w:t xml:space="preserve"> ) 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  <w:t>******************************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الطريقة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الثانية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برامج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الشــــات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والــــرسائل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الشـــرح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فكل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عليك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ترسل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اصدقائك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المقربين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وتبدأ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بشرح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ترسل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لهم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بعد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تغيير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الروابط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الخاصه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الروابط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الخاصه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بك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فأن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استطعت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تجعل</w:t>
      </w:r>
      <w:r w:rsidRPr="00C325CF">
        <w:rPr>
          <w:color w:val="000000"/>
          <w:sz w:val="32"/>
          <w:szCs w:val="32"/>
          <w:rtl/>
        </w:rPr>
        <w:t xml:space="preserve"> 100 </w:t>
      </w:r>
      <w:r w:rsidRPr="00C325CF">
        <w:rPr>
          <w:rFonts w:hint="eastAsia"/>
          <w:color w:val="000000"/>
          <w:sz w:val="32"/>
          <w:szCs w:val="32"/>
          <w:rtl/>
        </w:rPr>
        <w:t>او</w:t>
      </w:r>
      <w:r w:rsidRPr="00C325CF">
        <w:rPr>
          <w:color w:val="000000"/>
          <w:sz w:val="32"/>
          <w:szCs w:val="32"/>
          <w:rtl/>
        </w:rPr>
        <w:t xml:space="preserve"> 150 </w:t>
      </w:r>
      <w:r w:rsidRPr="00C325CF">
        <w:rPr>
          <w:rFonts w:hint="eastAsia"/>
          <w:color w:val="000000"/>
          <w:sz w:val="32"/>
          <w:szCs w:val="32"/>
          <w:rtl/>
        </w:rPr>
        <w:t>فقط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يشتركو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خلالك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يعنى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دخلك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شهريا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اصبح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300 </w:t>
      </w:r>
      <w:r w:rsidRPr="00C325CF">
        <w:rPr>
          <w:rFonts w:hint="eastAsia"/>
          <w:color w:val="000000"/>
          <w:sz w:val="32"/>
          <w:szCs w:val="32"/>
          <w:rtl/>
        </w:rPr>
        <w:t>الى</w:t>
      </w:r>
      <w:r w:rsidRPr="00C325CF">
        <w:rPr>
          <w:color w:val="000000"/>
          <w:sz w:val="32"/>
          <w:szCs w:val="32"/>
          <w:rtl/>
        </w:rPr>
        <w:t xml:space="preserve"> 400 </w:t>
      </w:r>
      <w:r w:rsidRPr="00C325CF">
        <w:rPr>
          <w:rFonts w:hint="eastAsia"/>
          <w:color w:val="000000"/>
          <w:sz w:val="32"/>
          <w:szCs w:val="32"/>
          <w:rtl/>
        </w:rPr>
        <w:t>دولار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على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الاقل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ثم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ابدأ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بارسال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الاصدقاء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الموجودين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عندك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بالقائمه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جميعهم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  <w:t>..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وبهذه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الطريقه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ستجد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رصيدك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دائما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ذياده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مستمره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نتيجة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الطريقة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الاولى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والتى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سبق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شرحتها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بالتفصيل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وهذه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الطريقة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التى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خلالها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تستطيع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تتأكد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الاشخاص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الذين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سيدخلون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خلالك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وهذه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الطريقه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افادتنى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شخصيا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بشكل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كبير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جدا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حيث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مجموع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اصدقائى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الذين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اشتركو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خلالى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بهذه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الطريقه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الكثير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والحمد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لله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فضل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ربى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واتمنى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لك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التوفيق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ملحوظه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مهمه</w:t>
      </w:r>
      <w:r w:rsidRPr="00C325CF">
        <w:rPr>
          <w:color w:val="000000"/>
          <w:sz w:val="32"/>
          <w:szCs w:val="32"/>
          <w:rtl/>
        </w:rPr>
        <w:t xml:space="preserve"> : </w:t>
      </w:r>
      <w:r w:rsidRPr="00C325CF">
        <w:rPr>
          <w:rFonts w:hint="eastAsia"/>
          <w:color w:val="000000"/>
          <w:sz w:val="32"/>
          <w:szCs w:val="32"/>
          <w:rtl/>
        </w:rPr>
        <w:t>هذه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الطريقة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ناجحه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جدا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يتمتع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بصداقات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كثيره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الانترنت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خلال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برامج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لوجود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الثقه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والتى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تسهل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كثيرا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شرح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الموضوع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بسلاسه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دون</w:t>
      </w:r>
      <w:r w:rsidRPr="00C325CF">
        <w:rPr>
          <w:color w:val="000000"/>
          <w:sz w:val="32"/>
          <w:szCs w:val="32"/>
        </w:rPr>
        <w:br/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الشعور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بعدم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المصداقيه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خصوصا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بعد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تقوم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شخصيا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بالتجربة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وتذوق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طعم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المكسب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ثم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تبدا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برحلة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الدعوة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الشركات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لزيادة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رصيدك</w:t>
      </w:r>
    </w:p>
    <w:p w:rsidR="00360C7C" w:rsidRPr="00C325CF" w:rsidRDefault="00360C7C" w:rsidP="008D6360">
      <w:pPr>
        <w:bidi/>
        <w:rPr>
          <w:sz w:val="32"/>
          <w:szCs w:val="32"/>
        </w:rPr>
      </w:pPr>
      <w:r w:rsidRPr="00C325CF">
        <w:rPr>
          <w:rFonts w:hint="eastAsia"/>
          <w:color w:val="000000"/>
          <w:sz w:val="32"/>
          <w:szCs w:val="32"/>
          <w:rtl/>
        </w:rPr>
        <w:t>وهكذا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نكون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قد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انتهينا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الشرح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بشكل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وافي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الحمد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لله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واي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استفسارات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راسلوني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على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هذا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ايميل</w:t>
      </w:r>
      <w:r w:rsidRPr="00C325CF">
        <w:rPr>
          <w:color w:val="000000"/>
          <w:sz w:val="32"/>
          <w:szCs w:val="32"/>
        </w:rPr>
        <w:br/>
        <w:t>zeen-atf@hotmail.com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وارجو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من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الله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اكون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قد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استطعت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ان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افيدكم</w:t>
      </w:r>
      <w:r w:rsidRPr="00C325CF">
        <w:rPr>
          <w:color w:val="000000"/>
          <w:sz w:val="32"/>
          <w:szCs w:val="32"/>
        </w:rPr>
        <w:br/>
      </w:r>
      <w:r w:rsidRPr="00C325CF">
        <w:rPr>
          <w:rFonts w:hint="eastAsia"/>
          <w:color w:val="000000"/>
          <w:sz w:val="32"/>
          <w:szCs w:val="32"/>
          <w:rtl/>
        </w:rPr>
        <w:t>والسلام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عليكم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ورحمة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الله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وبركاته</w:t>
      </w:r>
      <w:r w:rsidRPr="00C325CF">
        <w:rPr>
          <w:color w:val="000000"/>
          <w:sz w:val="32"/>
          <w:szCs w:val="32"/>
          <w:rtl/>
        </w:rPr>
        <w:t>.</w:t>
      </w:r>
      <w:r w:rsidRPr="00C325CF">
        <w:rPr>
          <w:rFonts w:hint="eastAsia"/>
          <w:color w:val="000000"/>
          <w:sz w:val="32"/>
          <w:szCs w:val="32"/>
          <w:rtl/>
        </w:rPr>
        <w:t>ولو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بشئ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بسيط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والله</w:t>
      </w:r>
      <w:r w:rsidRPr="00C325CF">
        <w:rPr>
          <w:color w:val="000000"/>
          <w:sz w:val="32"/>
          <w:szCs w:val="32"/>
          <w:rtl/>
        </w:rPr>
        <w:t xml:space="preserve"> </w:t>
      </w:r>
      <w:r w:rsidRPr="00C325CF">
        <w:rPr>
          <w:rFonts w:hint="eastAsia"/>
          <w:color w:val="000000"/>
          <w:sz w:val="32"/>
          <w:szCs w:val="32"/>
          <w:rtl/>
        </w:rPr>
        <w:t>المستعان</w:t>
      </w:r>
    </w:p>
    <w:sectPr w:rsidR="00360C7C" w:rsidRPr="00C325CF" w:rsidSect="00BD759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5F98"/>
    <w:rsid w:val="001E79A8"/>
    <w:rsid w:val="002F4EC8"/>
    <w:rsid w:val="00360C7C"/>
    <w:rsid w:val="00443B2F"/>
    <w:rsid w:val="00470507"/>
    <w:rsid w:val="00481E28"/>
    <w:rsid w:val="004B2293"/>
    <w:rsid w:val="004D30F8"/>
    <w:rsid w:val="005C1298"/>
    <w:rsid w:val="006523A9"/>
    <w:rsid w:val="008A70D2"/>
    <w:rsid w:val="008D6360"/>
    <w:rsid w:val="00933554"/>
    <w:rsid w:val="00943D00"/>
    <w:rsid w:val="00A248C2"/>
    <w:rsid w:val="00A76A81"/>
    <w:rsid w:val="00B75678"/>
    <w:rsid w:val="00B82181"/>
    <w:rsid w:val="00BD7599"/>
    <w:rsid w:val="00C325CF"/>
    <w:rsid w:val="00CB0BE9"/>
    <w:rsid w:val="00D646D3"/>
    <w:rsid w:val="00E55F98"/>
    <w:rsid w:val="00EE1357"/>
    <w:rsid w:val="00F65B9E"/>
    <w:rsid w:val="00FF4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59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55F98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E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1357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609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s4line.com/vb" TargetMode="External"/><Relationship Id="rId26" Type="http://schemas.openxmlformats.org/officeDocument/2006/relationships/hyperlink" Target="http://www.s4line.com/vb" TargetMode="External"/><Relationship Id="rId39" Type="http://schemas.openxmlformats.org/officeDocument/2006/relationships/hyperlink" Target="http://bp0.blogger.com/_EME24U_PPy4/SHqcJYkrnkI/AAAAAAAAAiE/nj3Xx6514xE/s1600-h/qPY05820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://bp1.blogger.com/_EME24U_PPy4/SHqdV8Y6NrI/AAAAAAAAAik/EqRa9sL_FZs/s1600-h/urP06114.jpg" TargetMode="External"/><Relationship Id="rId50" Type="http://schemas.openxmlformats.org/officeDocument/2006/relationships/image" Target="media/image24.jpeg"/><Relationship Id="rId7" Type="http://schemas.openxmlformats.org/officeDocument/2006/relationships/image" Target="media/image2.jpeg"/><Relationship Id="rId12" Type="http://schemas.openxmlformats.org/officeDocument/2006/relationships/hyperlink" Target="http://www.s4line.com/vb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yperlink" Target="http://bp2.blogger.com/_EME24U_PPy4/SHqZ22jbeZI/AAAAAAAAAhs/0toutMSqSbw/s1600-h/F9x05672.jpg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hyperlink" Target="http://www.s4line.com/vb" TargetMode="External"/><Relationship Id="rId20" Type="http://schemas.openxmlformats.org/officeDocument/2006/relationships/hyperlink" Target="http://www.s4line.com/vb" TargetMode="External"/><Relationship Id="rId29" Type="http://schemas.openxmlformats.org/officeDocument/2006/relationships/image" Target="media/image13.gif"/><Relationship Id="rId41" Type="http://schemas.openxmlformats.org/officeDocument/2006/relationships/hyperlink" Target="http://bp1.blogger.com/_EME24U_PPy4/SHqchM8VvRI/AAAAAAAAAiM/u4sbuA28-vg/s1600-h/LOq05880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s4line.com/vb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s4line.com/vb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://bp1.blogger.com/_EME24U_PPy4/SHqbO58ms8I/AAAAAAAAAh8/nblmvRhrWF8/s1600-h/Ok905769.jpg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://bp0.blogger.com/_EME24U_PPy4/SHqdBbe3bkI/AAAAAAAAAic/vRNFyPT6Q58/s1600-h/d9d06055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donkeymails.com/pages/index.php?refid=jeanpaul" TargetMode="External"/><Relationship Id="rId36" Type="http://schemas.openxmlformats.org/officeDocument/2006/relationships/image" Target="media/image17.jpeg"/><Relationship Id="rId49" Type="http://schemas.openxmlformats.org/officeDocument/2006/relationships/hyperlink" Target="http://bp0.blogger.com/_EME24U_PPy4/SHqdetZSw_I/AAAAAAAAAis/waGmrJj9hoU/s1600-h/V1S06139.jpg" TargetMode="External"/><Relationship Id="rId10" Type="http://schemas.openxmlformats.org/officeDocument/2006/relationships/hyperlink" Target="http://www.s4line.com/vb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media/image21.jpeg"/><Relationship Id="rId52" Type="http://schemas.openxmlformats.org/officeDocument/2006/relationships/theme" Target="theme/theme1.xml"/><Relationship Id="rId4" Type="http://schemas.openxmlformats.org/officeDocument/2006/relationships/hyperlink" Target="http://www.s4line.com/vb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s4line.com/vb" TargetMode="External"/><Relationship Id="rId22" Type="http://schemas.openxmlformats.org/officeDocument/2006/relationships/hyperlink" Target="http://www.s4line.com/vb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bp1.blogger.com/_EME24U_PPy4/SHqZOlLHH4I/AAAAAAAAAhc/VY_6dcqB1pA/s1600-h/jyP05462.jpg" TargetMode="External"/><Relationship Id="rId35" Type="http://schemas.openxmlformats.org/officeDocument/2006/relationships/hyperlink" Target="http://bp0.blogger.com/_EME24U_PPy4/SHqaP2AljwI/AAAAAAAAAh0/S83sCBNlaRs/s1600-h/4D605709.jpg" TargetMode="External"/><Relationship Id="rId43" Type="http://schemas.openxmlformats.org/officeDocument/2006/relationships/hyperlink" Target="http://bp2.blogger.com/_EME24U_PPy4/SHqc3HKqzOI/AAAAAAAAAiU/EHebEEwZSCQ/s1600-h/jEC05940.jpg" TargetMode="External"/><Relationship Id="rId48" Type="http://schemas.openxmlformats.org/officeDocument/2006/relationships/image" Target="media/image23.jpeg"/><Relationship Id="rId8" Type="http://schemas.openxmlformats.org/officeDocument/2006/relationships/hyperlink" Target="http://www.s4line.com/vb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86</TotalTime>
  <Pages>27</Pages>
  <Words>2948</Words>
  <Characters>16810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reception2</cp:lastModifiedBy>
  <cp:revision>10</cp:revision>
  <dcterms:created xsi:type="dcterms:W3CDTF">2010-09-10T13:21:00Z</dcterms:created>
  <dcterms:modified xsi:type="dcterms:W3CDTF">2011-01-18T01:20:00Z</dcterms:modified>
</cp:coreProperties>
</file>